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9B512C" w:rsidR="00C6208D" w:rsidP="009B512C" w:rsidRDefault="006E2777" w14:paraId="0BD5D733" w14:textId="11091FD1">
      <w:pPr>
        <w:jc w:val="center"/>
        <w:rPr>
          <w:rFonts w:ascii="Amasis MT Pro" w:hAnsi="Amasis MT Pro"/>
          <w:b w:val="1"/>
          <w:bCs w:val="1"/>
          <w:sz w:val="34"/>
          <w:szCs w:val="34"/>
        </w:rPr>
      </w:pPr>
      <w:bookmarkStart w:name="_Toc222672469" w:id="0"/>
      <w:r w:rsidRPr="7C0F7921" w:rsidR="32AABD2D">
        <w:rPr>
          <w:rFonts w:ascii="Amasis MT Pro" w:hAnsi="Amasis MT Pro"/>
          <w:b w:val="1"/>
          <w:bCs w:val="1"/>
          <w:sz w:val="34"/>
          <w:szCs w:val="34"/>
        </w:rPr>
        <w:t>Part</w:t>
      </w:r>
      <w:r w:rsidRPr="7C0F7921" w:rsidR="000B4D48">
        <w:rPr>
          <w:rFonts w:ascii="Amasis MT Pro" w:hAnsi="Amasis MT Pro"/>
          <w:b w:val="1"/>
          <w:bCs w:val="1"/>
          <w:sz w:val="34"/>
          <w:szCs w:val="34"/>
        </w:rPr>
        <w:t xml:space="preserve"> I</w:t>
      </w:r>
      <w:r w:rsidRPr="7C0F7921" w:rsidR="009027F5">
        <w:rPr>
          <w:rFonts w:ascii="Amasis MT Pro" w:hAnsi="Amasis MT Pro"/>
          <w:b w:val="1"/>
          <w:bCs w:val="1"/>
          <w:sz w:val="34"/>
          <w:szCs w:val="34"/>
        </w:rPr>
        <w:t>II</w:t>
      </w:r>
      <w:r w:rsidRPr="7C0F7921" w:rsidR="006E2777">
        <w:rPr>
          <w:rFonts w:ascii="Amasis MT Pro" w:hAnsi="Amasis MT Pro"/>
          <w:b w:val="1"/>
          <w:bCs w:val="1"/>
          <w:sz w:val="34"/>
          <w:szCs w:val="34"/>
        </w:rPr>
        <w:t xml:space="preserve">: </w:t>
      </w:r>
      <w:bookmarkEnd w:id="0"/>
      <w:r w:rsidRPr="7C0F7921" w:rsidR="009027F5">
        <w:rPr>
          <w:rFonts w:ascii="Amasis MT Pro" w:hAnsi="Amasis MT Pro"/>
          <w:b w:val="1"/>
          <w:bCs w:val="1"/>
          <w:sz w:val="34"/>
          <w:szCs w:val="34"/>
        </w:rPr>
        <w:t>Dinosaurs</w:t>
      </w:r>
    </w:p>
    <w:p w:rsidRPr="009B512C" w:rsidR="00C6208D" w:rsidP="009B512C" w:rsidRDefault="00C6208D" w14:paraId="25AD8117" w14:textId="77777777">
      <w:pPr>
        <w:jc w:val="center"/>
        <w:rPr>
          <w:rFonts w:ascii="Amasis MT Pro" w:hAnsi="Amasis MT Pro"/>
        </w:rPr>
      </w:pPr>
      <w:r w:rsidRPr="009B512C">
        <w:rPr>
          <w:rFonts w:ascii="Amasis MT Pro" w:hAnsi="Amasis MT Pro"/>
        </w:rPr>
        <w:t xml:space="preserve">What fossils can tell us about </w:t>
      </w:r>
      <w:r w:rsidRPr="009B512C" w:rsidR="00A6298E">
        <w:rPr>
          <w:rFonts w:ascii="Amasis MT Pro" w:hAnsi="Amasis MT Pro"/>
        </w:rPr>
        <w:t>ancient</w:t>
      </w:r>
      <w:r w:rsidRPr="009B512C">
        <w:rPr>
          <w:rFonts w:ascii="Amasis MT Pro" w:hAnsi="Amasis MT Pro"/>
        </w:rPr>
        <w:t xml:space="preserve"> life and environments</w:t>
      </w:r>
    </w:p>
    <w:p w:rsidRPr="009B512C" w:rsidR="00C6208D" w:rsidP="009B512C" w:rsidRDefault="00C6208D" w14:paraId="0C3E26BA" w14:textId="77777777">
      <w:pPr>
        <w:jc w:val="center"/>
        <w:rPr>
          <w:rFonts w:ascii="Amasis MT Pro" w:hAnsi="Amasis MT Pro"/>
        </w:rPr>
      </w:pPr>
    </w:p>
    <w:p w:rsidRPr="009B512C" w:rsidR="00C6208D" w:rsidP="009B512C" w:rsidRDefault="00C6208D" w14:paraId="4760591B" w14:textId="77777777">
      <w:pPr>
        <w:jc w:val="center"/>
        <w:rPr>
          <w:rFonts w:ascii="Amasis MT Pro" w:hAnsi="Amasis MT Pro"/>
        </w:rPr>
      </w:pPr>
      <w:r w:rsidRPr="009B512C">
        <w:rPr>
          <w:rFonts w:ascii="Amasis MT Pro" w:hAnsi="Amasis MT Pro"/>
        </w:rPr>
        <w:t>Dr. Danita Brandt</w:t>
      </w:r>
      <w:r w:rsidRPr="009B512C" w:rsidR="004B3332">
        <w:rPr>
          <w:rFonts w:ascii="Amasis MT Pro" w:hAnsi="Amasis MT Pro"/>
        </w:rPr>
        <w:t xml:space="preserve"> and Dr. Katie Maloney, Department of Earth &amp; Environmental Sciences, </w:t>
      </w:r>
      <w:r w:rsidRPr="009B512C">
        <w:rPr>
          <w:rFonts w:ascii="Amasis MT Pro" w:hAnsi="Amasis MT Pro"/>
        </w:rPr>
        <w:t>Michigan State University</w:t>
      </w:r>
    </w:p>
    <w:p w:rsidRPr="009B512C" w:rsidR="00C6208D" w:rsidP="009B512C" w:rsidRDefault="00C6208D" w14:paraId="564728BD" w14:textId="77777777">
      <w:pPr>
        <w:rPr>
          <w:rFonts w:ascii="Amasis MT Pro" w:hAnsi="Amasis MT Pro"/>
        </w:rPr>
      </w:pPr>
    </w:p>
    <w:p w:rsidRPr="009027F5" w:rsidR="009027F5" w:rsidP="009027F5" w:rsidRDefault="008763B4" w14:paraId="06204016" w14:textId="77777777">
      <w:pPr>
        <w:rPr>
          <w:rFonts w:ascii="Amasis MT Pro" w:hAnsi="Amasis MT Pro"/>
        </w:rPr>
      </w:pPr>
      <w:bookmarkStart w:name="_Toc222672470" w:id="1"/>
      <w:r w:rsidRPr="009B512C">
        <w:rPr>
          <w:rFonts w:ascii="Amasis MT Pro" w:hAnsi="Amasis MT Pro"/>
          <w:b/>
          <w:bCs/>
        </w:rPr>
        <w:t>Questions explored:</w:t>
      </w:r>
      <w:bookmarkEnd w:id="1"/>
      <w:r w:rsidRPr="009B512C">
        <w:rPr>
          <w:rFonts w:ascii="Amasis MT Pro" w:hAnsi="Amasis MT Pro"/>
        </w:rPr>
        <w:t xml:space="preserve"> </w:t>
      </w:r>
      <w:r w:rsidRPr="009027F5" w:rsidR="009027F5">
        <w:rPr>
          <w:rFonts w:ascii="Amasis MT Pro" w:hAnsi="Amasis MT Pro"/>
        </w:rPr>
        <w:t>What is a dinosaur? When did dinosaurs live? How big were dinosaurs? Why do we think dinosaurs and birds are closely related?   Telling behavior and diet from teeth and claws. How is dinosaur bone different from bones of living animals? How are dinosaur fossils preserved?  Where did dinosaurs live? Are there dinosaurs in Michigan?  Where can I go to see dinosaurs?</w:t>
      </w:r>
    </w:p>
    <w:p w:rsidRPr="009B512C" w:rsidR="009B512C" w:rsidP="009B512C" w:rsidRDefault="009B512C" w14:paraId="02F2C2E4" w14:textId="1E47332F">
      <w:pPr>
        <w:rPr>
          <w:rFonts w:ascii="Amasis MT Pro" w:hAnsi="Amasis MT Pro"/>
        </w:rPr>
      </w:pPr>
    </w:p>
    <w:sdt>
      <w:sdtPr>
        <w:id w:val="-421803036"/>
        <w:docPartObj>
          <w:docPartGallery w:val="Table of Contents"/>
          <w:docPartUnique/>
        </w:docPartObj>
        <w:rPr>
          <w:rFonts w:ascii="Times" w:hAnsi="Times"/>
          <w:b w:val="0"/>
          <w:bCs w:val="0"/>
          <w:i w:val="0"/>
          <w:iCs w:val="0"/>
        </w:rPr>
      </w:sdtPr>
      <w:sdtEndPr>
        <w:rPr>
          <w:rFonts w:ascii="Times" w:hAnsi="Times"/>
          <w:b w:val="0"/>
          <w:bCs w:val="0"/>
          <w:i w:val="0"/>
          <w:iCs w:val="0"/>
          <w:noProof/>
        </w:rPr>
      </w:sdtEndPr>
      <w:sdtContent>
        <w:p w:rsidR="00027587" w:rsidRDefault="009B512C" w14:paraId="48AE8BA2" w14:textId="20A69F17">
          <w:pPr>
            <w:pStyle w:val="TOC1"/>
            <w:tabs>
              <w:tab w:val="right" w:leader="dot" w:pos="8630"/>
            </w:tabs>
            <w:rPr>
              <w:rFonts w:eastAsiaTheme="minorEastAsia" w:cstheme="minorBidi"/>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history="1" w:anchor="_Toc224070766">
            <w:r w:rsidRPr="00F41FB4" w:rsidR="00027587">
              <w:rPr>
                <w:rStyle w:val="Hyperlink"/>
                <w:noProof/>
              </w:rPr>
              <w:t>Part I: What is a dinosaur?</w:t>
            </w:r>
            <w:r w:rsidR="00027587">
              <w:rPr>
                <w:noProof/>
                <w:webHidden/>
              </w:rPr>
              <w:tab/>
            </w:r>
            <w:r w:rsidR="00027587">
              <w:rPr>
                <w:noProof/>
                <w:webHidden/>
              </w:rPr>
              <w:fldChar w:fldCharType="begin"/>
            </w:r>
            <w:r w:rsidR="00027587">
              <w:rPr>
                <w:noProof/>
                <w:webHidden/>
              </w:rPr>
              <w:instrText xml:space="preserve"> PAGEREF _Toc224070766 \h </w:instrText>
            </w:r>
            <w:r w:rsidR="00027587">
              <w:rPr>
                <w:noProof/>
                <w:webHidden/>
              </w:rPr>
            </w:r>
            <w:r w:rsidR="00027587">
              <w:rPr>
                <w:noProof/>
                <w:webHidden/>
              </w:rPr>
              <w:fldChar w:fldCharType="separate"/>
            </w:r>
            <w:r w:rsidR="00027587">
              <w:rPr>
                <w:noProof/>
                <w:webHidden/>
              </w:rPr>
              <w:t>2</w:t>
            </w:r>
            <w:r w:rsidR="00027587">
              <w:rPr>
                <w:noProof/>
                <w:webHidden/>
              </w:rPr>
              <w:fldChar w:fldCharType="end"/>
            </w:r>
          </w:hyperlink>
        </w:p>
        <w:p w:rsidR="00027587" w:rsidRDefault="00027587" w14:paraId="6B2FA0F6" w14:textId="21BA4BA2">
          <w:pPr>
            <w:pStyle w:val="TOC3"/>
            <w:tabs>
              <w:tab w:val="right" w:leader="dot" w:pos="8630"/>
            </w:tabs>
            <w:rPr>
              <w:rFonts w:eastAsiaTheme="minorEastAsia" w:cstheme="minorBidi"/>
              <w:noProof/>
              <w:kern w:val="2"/>
              <w:sz w:val="24"/>
              <w:szCs w:val="24"/>
              <w14:ligatures w14:val="standardContextual"/>
            </w:rPr>
          </w:pPr>
          <w:hyperlink w:history="1" w:anchor="_Toc224070767">
            <w:r w:rsidRPr="00F41FB4">
              <w:rPr>
                <w:rStyle w:val="Hyperlink"/>
                <w:noProof/>
              </w:rPr>
              <w:t>Background</w:t>
            </w:r>
            <w:r>
              <w:rPr>
                <w:noProof/>
                <w:webHidden/>
              </w:rPr>
              <w:tab/>
            </w:r>
            <w:r>
              <w:rPr>
                <w:noProof/>
                <w:webHidden/>
              </w:rPr>
              <w:fldChar w:fldCharType="begin"/>
            </w:r>
            <w:r>
              <w:rPr>
                <w:noProof/>
                <w:webHidden/>
              </w:rPr>
              <w:instrText xml:space="preserve"> PAGEREF _Toc224070767 \h </w:instrText>
            </w:r>
            <w:r>
              <w:rPr>
                <w:noProof/>
                <w:webHidden/>
              </w:rPr>
            </w:r>
            <w:r>
              <w:rPr>
                <w:noProof/>
                <w:webHidden/>
              </w:rPr>
              <w:fldChar w:fldCharType="separate"/>
            </w:r>
            <w:r>
              <w:rPr>
                <w:noProof/>
                <w:webHidden/>
              </w:rPr>
              <w:t>2</w:t>
            </w:r>
            <w:r>
              <w:rPr>
                <w:noProof/>
                <w:webHidden/>
              </w:rPr>
              <w:fldChar w:fldCharType="end"/>
            </w:r>
          </w:hyperlink>
        </w:p>
        <w:p w:rsidR="00027587" w:rsidRDefault="00027587" w14:paraId="1D3EF8C7" w14:textId="6FF749C9">
          <w:pPr>
            <w:pStyle w:val="TOC3"/>
            <w:tabs>
              <w:tab w:val="right" w:leader="dot" w:pos="8630"/>
            </w:tabs>
            <w:rPr>
              <w:rFonts w:eastAsiaTheme="minorEastAsia" w:cstheme="minorBidi"/>
              <w:noProof/>
              <w:kern w:val="2"/>
              <w:sz w:val="24"/>
              <w:szCs w:val="24"/>
              <w14:ligatures w14:val="standardContextual"/>
            </w:rPr>
          </w:pPr>
          <w:hyperlink w:history="1" w:anchor="_Toc224070768">
            <w:r w:rsidRPr="00F41FB4">
              <w:rPr>
                <w:rStyle w:val="Hyperlink"/>
                <w:noProof/>
              </w:rPr>
              <w:t>Instructions</w:t>
            </w:r>
            <w:r>
              <w:rPr>
                <w:noProof/>
                <w:webHidden/>
              </w:rPr>
              <w:tab/>
            </w:r>
            <w:r>
              <w:rPr>
                <w:noProof/>
                <w:webHidden/>
              </w:rPr>
              <w:fldChar w:fldCharType="begin"/>
            </w:r>
            <w:r>
              <w:rPr>
                <w:noProof/>
                <w:webHidden/>
              </w:rPr>
              <w:instrText xml:space="preserve"> PAGEREF _Toc224070768 \h </w:instrText>
            </w:r>
            <w:r>
              <w:rPr>
                <w:noProof/>
                <w:webHidden/>
              </w:rPr>
            </w:r>
            <w:r>
              <w:rPr>
                <w:noProof/>
                <w:webHidden/>
              </w:rPr>
              <w:fldChar w:fldCharType="separate"/>
            </w:r>
            <w:r>
              <w:rPr>
                <w:noProof/>
                <w:webHidden/>
              </w:rPr>
              <w:t>2</w:t>
            </w:r>
            <w:r>
              <w:rPr>
                <w:noProof/>
                <w:webHidden/>
              </w:rPr>
              <w:fldChar w:fldCharType="end"/>
            </w:r>
          </w:hyperlink>
        </w:p>
        <w:p w:rsidR="00027587" w:rsidRDefault="00027587" w14:paraId="13DAA411" w14:textId="50AF0FA8">
          <w:pPr>
            <w:pStyle w:val="TOC3"/>
            <w:tabs>
              <w:tab w:val="right" w:leader="dot" w:pos="8630"/>
            </w:tabs>
            <w:rPr>
              <w:rFonts w:eastAsiaTheme="minorEastAsia" w:cstheme="minorBidi"/>
              <w:noProof/>
              <w:kern w:val="2"/>
              <w:sz w:val="24"/>
              <w:szCs w:val="24"/>
              <w14:ligatures w14:val="standardContextual"/>
            </w:rPr>
          </w:pPr>
          <w:hyperlink w:history="1" w:anchor="_Toc224070769">
            <w:r w:rsidRPr="00F41FB4">
              <w:rPr>
                <w:rStyle w:val="Hyperlink"/>
                <w:noProof/>
              </w:rPr>
              <w:t>Materials</w:t>
            </w:r>
            <w:r>
              <w:rPr>
                <w:noProof/>
                <w:webHidden/>
              </w:rPr>
              <w:tab/>
            </w:r>
            <w:r>
              <w:rPr>
                <w:noProof/>
                <w:webHidden/>
              </w:rPr>
              <w:fldChar w:fldCharType="begin"/>
            </w:r>
            <w:r>
              <w:rPr>
                <w:noProof/>
                <w:webHidden/>
              </w:rPr>
              <w:instrText xml:space="preserve"> PAGEREF _Toc224070769 \h </w:instrText>
            </w:r>
            <w:r>
              <w:rPr>
                <w:noProof/>
                <w:webHidden/>
              </w:rPr>
            </w:r>
            <w:r>
              <w:rPr>
                <w:noProof/>
                <w:webHidden/>
              </w:rPr>
              <w:fldChar w:fldCharType="separate"/>
            </w:r>
            <w:r>
              <w:rPr>
                <w:noProof/>
                <w:webHidden/>
              </w:rPr>
              <w:t>3</w:t>
            </w:r>
            <w:r>
              <w:rPr>
                <w:noProof/>
                <w:webHidden/>
              </w:rPr>
              <w:fldChar w:fldCharType="end"/>
            </w:r>
          </w:hyperlink>
        </w:p>
        <w:p w:rsidR="00027587" w:rsidRDefault="00027587" w14:paraId="45D4D560" w14:textId="6905C80A">
          <w:pPr>
            <w:pStyle w:val="TOC2"/>
            <w:tabs>
              <w:tab w:val="right" w:leader="dot" w:pos="8630"/>
            </w:tabs>
            <w:rPr>
              <w:rFonts w:eastAsiaTheme="minorEastAsia" w:cstheme="minorBidi"/>
              <w:b w:val="0"/>
              <w:bCs w:val="0"/>
              <w:noProof/>
              <w:kern w:val="2"/>
              <w:sz w:val="24"/>
              <w:szCs w:val="24"/>
              <w14:ligatures w14:val="standardContextual"/>
            </w:rPr>
          </w:pPr>
          <w:hyperlink w:history="1" w:anchor="_Toc224070770">
            <w:r w:rsidRPr="00F41FB4">
              <w:rPr>
                <w:rStyle w:val="Hyperlink"/>
                <w:noProof/>
              </w:rPr>
              <w:t>Activity: How big were dinosaurs?</w:t>
            </w:r>
            <w:r>
              <w:rPr>
                <w:noProof/>
                <w:webHidden/>
              </w:rPr>
              <w:tab/>
            </w:r>
            <w:r>
              <w:rPr>
                <w:noProof/>
                <w:webHidden/>
              </w:rPr>
              <w:fldChar w:fldCharType="begin"/>
            </w:r>
            <w:r>
              <w:rPr>
                <w:noProof/>
                <w:webHidden/>
              </w:rPr>
              <w:instrText xml:space="preserve"> PAGEREF _Toc224070770 \h </w:instrText>
            </w:r>
            <w:r>
              <w:rPr>
                <w:noProof/>
                <w:webHidden/>
              </w:rPr>
            </w:r>
            <w:r>
              <w:rPr>
                <w:noProof/>
                <w:webHidden/>
              </w:rPr>
              <w:fldChar w:fldCharType="separate"/>
            </w:r>
            <w:r>
              <w:rPr>
                <w:noProof/>
                <w:webHidden/>
              </w:rPr>
              <w:t>3</w:t>
            </w:r>
            <w:r>
              <w:rPr>
                <w:noProof/>
                <w:webHidden/>
              </w:rPr>
              <w:fldChar w:fldCharType="end"/>
            </w:r>
          </w:hyperlink>
        </w:p>
        <w:p w:rsidR="00027587" w:rsidRDefault="00027587" w14:paraId="110A9C5E" w14:textId="0507B640">
          <w:pPr>
            <w:pStyle w:val="TOC3"/>
            <w:tabs>
              <w:tab w:val="right" w:leader="dot" w:pos="8630"/>
            </w:tabs>
            <w:rPr>
              <w:rFonts w:eastAsiaTheme="minorEastAsia" w:cstheme="minorBidi"/>
              <w:noProof/>
              <w:kern w:val="2"/>
              <w:sz w:val="24"/>
              <w:szCs w:val="24"/>
              <w14:ligatures w14:val="standardContextual"/>
            </w:rPr>
          </w:pPr>
          <w:hyperlink w:history="1" w:anchor="_Toc224070771">
            <w:r w:rsidRPr="00F41FB4">
              <w:rPr>
                <w:rStyle w:val="Hyperlink"/>
                <w:noProof/>
              </w:rPr>
              <w:t>Description</w:t>
            </w:r>
            <w:r>
              <w:rPr>
                <w:noProof/>
                <w:webHidden/>
              </w:rPr>
              <w:tab/>
            </w:r>
            <w:r>
              <w:rPr>
                <w:noProof/>
                <w:webHidden/>
              </w:rPr>
              <w:fldChar w:fldCharType="begin"/>
            </w:r>
            <w:r>
              <w:rPr>
                <w:noProof/>
                <w:webHidden/>
              </w:rPr>
              <w:instrText xml:space="preserve"> PAGEREF _Toc224070771 \h </w:instrText>
            </w:r>
            <w:r>
              <w:rPr>
                <w:noProof/>
                <w:webHidden/>
              </w:rPr>
            </w:r>
            <w:r>
              <w:rPr>
                <w:noProof/>
                <w:webHidden/>
              </w:rPr>
              <w:fldChar w:fldCharType="separate"/>
            </w:r>
            <w:r>
              <w:rPr>
                <w:noProof/>
                <w:webHidden/>
              </w:rPr>
              <w:t>3</w:t>
            </w:r>
            <w:r>
              <w:rPr>
                <w:noProof/>
                <w:webHidden/>
              </w:rPr>
              <w:fldChar w:fldCharType="end"/>
            </w:r>
          </w:hyperlink>
        </w:p>
        <w:p w:rsidR="00027587" w:rsidRDefault="00027587" w14:paraId="5F1D897B" w14:textId="3016B454">
          <w:pPr>
            <w:pStyle w:val="TOC3"/>
            <w:tabs>
              <w:tab w:val="right" w:leader="dot" w:pos="8630"/>
            </w:tabs>
            <w:rPr>
              <w:rFonts w:eastAsiaTheme="minorEastAsia" w:cstheme="minorBidi"/>
              <w:noProof/>
              <w:kern w:val="2"/>
              <w:sz w:val="24"/>
              <w:szCs w:val="24"/>
              <w14:ligatures w14:val="standardContextual"/>
            </w:rPr>
          </w:pPr>
          <w:hyperlink w:history="1" w:anchor="_Toc224070772">
            <w:r w:rsidRPr="00F41FB4">
              <w:rPr>
                <w:rStyle w:val="Hyperlink"/>
                <w:noProof/>
              </w:rPr>
              <w:t>Instructions</w:t>
            </w:r>
            <w:r>
              <w:rPr>
                <w:noProof/>
                <w:webHidden/>
              </w:rPr>
              <w:tab/>
            </w:r>
            <w:r>
              <w:rPr>
                <w:noProof/>
                <w:webHidden/>
              </w:rPr>
              <w:fldChar w:fldCharType="begin"/>
            </w:r>
            <w:r>
              <w:rPr>
                <w:noProof/>
                <w:webHidden/>
              </w:rPr>
              <w:instrText xml:space="preserve"> PAGEREF _Toc224070772 \h </w:instrText>
            </w:r>
            <w:r>
              <w:rPr>
                <w:noProof/>
                <w:webHidden/>
              </w:rPr>
            </w:r>
            <w:r>
              <w:rPr>
                <w:noProof/>
                <w:webHidden/>
              </w:rPr>
              <w:fldChar w:fldCharType="separate"/>
            </w:r>
            <w:r>
              <w:rPr>
                <w:noProof/>
                <w:webHidden/>
              </w:rPr>
              <w:t>3</w:t>
            </w:r>
            <w:r>
              <w:rPr>
                <w:noProof/>
                <w:webHidden/>
              </w:rPr>
              <w:fldChar w:fldCharType="end"/>
            </w:r>
          </w:hyperlink>
        </w:p>
        <w:p w:rsidR="00027587" w:rsidRDefault="00027587" w14:paraId="0B300A87" w14:textId="0A257EF1">
          <w:pPr>
            <w:pStyle w:val="TOC3"/>
            <w:tabs>
              <w:tab w:val="right" w:leader="dot" w:pos="8630"/>
            </w:tabs>
            <w:rPr>
              <w:rFonts w:eastAsiaTheme="minorEastAsia" w:cstheme="minorBidi"/>
              <w:noProof/>
              <w:kern w:val="2"/>
              <w:sz w:val="24"/>
              <w:szCs w:val="24"/>
              <w14:ligatures w14:val="standardContextual"/>
            </w:rPr>
          </w:pPr>
          <w:hyperlink w:history="1" w:anchor="_Toc224070773">
            <w:r w:rsidRPr="00F41FB4">
              <w:rPr>
                <w:rStyle w:val="Hyperlink"/>
                <w:noProof/>
              </w:rPr>
              <w:t>Materials</w:t>
            </w:r>
            <w:r>
              <w:rPr>
                <w:noProof/>
                <w:webHidden/>
              </w:rPr>
              <w:tab/>
            </w:r>
            <w:r>
              <w:rPr>
                <w:noProof/>
                <w:webHidden/>
              </w:rPr>
              <w:fldChar w:fldCharType="begin"/>
            </w:r>
            <w:r>
              <w:rPr>
                <w:noProof/>
                <w:webHidden/>
              </w:rPr>
              <w:instrText xml:space="preserve"> PAGEREF _Toc224070773 \h </w:instrText>
            </w:r>
            <w:r>
              <w:rPr>
                <w:noProof/>
                <w:webHidden/>
              </w:rPr>
            </w:r>
            <w:r>
              <w:rPr>
                <w:noProof/>
                <w:webHidden/>
              </w:rPr>
              <w:fldChar w:fldCharType="separate"/>
            </w:r>
            <w:r>
              <w:rPr>
                <w:noProof/>
                <w:webHidden/>
              </w:rPr>
              <w:t>3</w:t>
            </w:r>
            <w:r>
              <w:rPr>
                <w:noProof/>
                <w:webHidden/>
              </w:rPr>
              <w:fldChar w:fldCharType="end"/>
            </w:r>
          </w:hyperlink>
        </w:p>
        <w:p w:rsidR="00027587" w:rsidRDefault="00027587" w14:paraId="4D10A486" w14:textId="631A6FA5">
          <w:pPr>
            <w:pStyle w:val="TOC2"/>
            <w:tabs>
              <w:tab w:val="right" w:leader="dot" w:pos="8630"/>
            </w:tabs>
            <w:rPr>
              <w:rFonts w:eastAsiaTheme="minorEastAsia" w:cstheme="minorBidi"/>
              <w:b w:val="0"/>
              <w:bCs w:val="0"/>
              <w:noProof/>
              <w:kern w:val="2"/>
              <w:sz w:val="24"/>
              <w:szCs w:val="24"/>
              <w14:ligatures w14:val="standardContextual"/>
            </w:rPr>
          </w:pPr>
          <w:hyperlink w:history="1" w:anchor="_Toc224070774">
            <w:r w:rsidRPr="00F41FB4">
              <w:rPr>
                <w:rStyle w:val="Hyperlink"/>
                <w:noProof/>
              </w:rPr>
              <w:t>Activity: When (how long ago) did dinosaurs live? [One million dots!]</w:t>
            </w:r>
            <w:r>
              <w:rPr>
                <w:noProof/>
                <w:webHidden/>
              </w:rPr>
              <w:tab/>
            </w:r>
            <w:r>
              <w:rPr>
                <w:noProof/>
                <w:webHidden/>
              </w:rPr>
              <w:fldChar w:fldCharType="begin"/>
            </w:r>
            <w:r>
              <w:rPr>
                <w:noProof/>
                <w:webHidden/>
              </w:rPr>
              <w:instrText xml:space="preserve"> PAGEREF _Toc224070774 \h </w:instrText>
            </w:r>
            <w:r>
              <w:rPr>
                <w:noProof/>
                <w:webHidden/>
              </w:rPr>
            </w:r>
            <w:r>
              <w:rPr>
                <w:noProof/>
                <w:webHidden/>
              </w:rPr>
              <w:fldChar w:fldCharType="separate"/>
            </w:r>
            <w:r>
              <w:rPr>
                <w:noProof/>
                <w:webHidden/>
              </w:rPr>
              <w:t>4</w:t>
            </w:r>
            <w:r>
              <w:rPr>
                <w:noProof/>
                <w:webHidden/>
              </w:rPr>
              <w:fldChar w:fldCharType="end"/>
            </w:r>
          </w:hyperlink>
        </w:p>
        <w:p w:rsidR="00027587" w:rsidRDefault="00027587" w14:paraId="12848D76" w14:textId="3090D5BE">
          <w:pPr>
            <w:pStyle w:val="TOC3"/>
            <w:tabs>
              <w:tab w:val="right" w:leader="dot" w:pos="8630"/>
            </w:tabs>
            <w:rPr>
              <w:rFonts w:eastAsiaTheme="minorEastAsia" w:cstheme="minorBidi"/>
              <w:noProof/>
              <w:kern w:val="2"/>
              <w:sz w:val="24"/>
              <w:szCs w:val="24"/>
              <w14:ligatures w14:val="standardContextual"/>
            </w:rPr>
          </w:pPr>
          <w:hyperlink w:history="1" w:anchor="_Toc224070775">
            <w:r w:rsidRPr="00F41FB4">
              <w:rPr>
                <w:rStyle w:val="Hyperlink"/>
                <w:noProof/>
              </w:rPr>
              <w:t>Instructions</w:t>
            </w:r>
            <w:r>
              <w:rPr>
                <w:noProof/>
                <w:webHidden/>
              </w:rPr>
              <w:tab/>
            </w:r>
            <w:r>
              <w:rPr>
                <w:noProof/>
                <w:webHidden/>
              </w:rPr>
              <w:fldChar w:fldCharType="begin"/>
            </w:r>
            <w:r>
              <w:rPr>
                <w:noProof/>
                <w:webHidden/>
              </w:rPr>
              <w:instrText xml:space="preserve"> PAGEREF _Toc224070775 \h </w:instrText>
            </w:r>
            <w:r>
              <w:rPr>
                <w:noProof/>
                <w:webHidden/>
              </w:rPr>
            </w:r>
            <w:r>
              <w:rPr>
                <w:noProof/>
                <w:webHidden/>
              </w:rPr>
              <w:fldChar w:fldCharType="separate"/>
            </w:r>
            <w:r>
              <w:rPr>
                <w:noProof/>
                <w:webHidden/>
              </w:rPr>
              <w:t>4</w:t>
            </w:r>
            <w:r>
              <w:rPr>
                <w:noProof/>
                <w:webHidden/>
              </w:rPr>
              <w:fldChar w:fldCharType="end"/>
            </w:r>
          </w:hyperlink>
        </w:p>
        <w:p w:rsidR="00027587" w:rsidRDefault="00027587" w14:paraId="0233A71C" w14:textId="14694191">
          <w:pPr>
            <w:pStyle w:val="TOC3"/>
            <w:tabs>
              <w:tab w:val="right" w:leader="dot" w:pos="8630"/>
            </w:tabs>
            <w:rPr>
              <w:rFonts w:eastAsiaTheme="minorEastAsia" w:cstheme="minorBidi"/>
              <w:noProof/>
              <w:kern w:val="2"/>
              <w:sz w:val="24"/>
              <w:szCs w:val="24"/>
              <w14:ligatures w14:val="standardContextual"/>
            </w:rPr>
          </w:pPr>
          <w:hyperlink w:history="1" w:anchor="_Toc224070776">
            <w:r w:rsidRPr="00F41FB4">
              <w:rPr>
                <w:rStyle w:val="Hyperlink"/>
                <w:noProof/>
              </w:rPr>
              <w:t>Materials</w:t>
            </w:r>
            <w:r>
              <w:rPr>
                <w:noProof/>
                <w:webHidden/>
              </w:rPr>
              <w:tab/>
            </w:r>
            <w:r>
              <w:rPr>
                <w:noProof/>
                <w:webHidden/>
              </w:rPr>
              <w:fldChar w:fldCharType="begin"/>
            </w:r>
            <w:r>
              <w:rPr>
                <w:noProof/>
                <w:webHidden/>
              </w:rPr>
              <w:instrText xml:space="preserve"> PAGEREF _Toc224070776 \h </w:instrText>
            </w:r>
            <w:r>
              <w:rPr>
                <w:noProof/>
                <w:webHidden/>
              </w:rPr>
            </w:r>
            <w:r>
              <w:rPr>
                <w:noProof/>
                <w:webHidden/>
              </w:rPr>
              <w:fldChar w:fldCharType="separate"/>
            </w:r>
            <w:r>
              <w:rPr>
                <w:noProof/>
                <w:webHidden/>
              </w:rPr>
              <w:t>5</w:t>
            </w:r>
            <w:r>
              <w:rPr>
                <w:noProof/>
                <w:webHidden/>
              </w:rPr>
              <w:fldChar w:fldCharType="end"/>
            </w:r>
          </w:hyperlink>
        </w:p>
        <w:p w:rsidR="00027587" w:rsidRDefault="00027587" w14:paraId="129E9C57" w14:textId="4C5EB64A">
          <w:pPr>
            <w:pStyle w:val="TOC2"/>
            <w:tabs>
              <w:tab w:val="right" w:leader="dot" w:pos="8630"/>
            </w:tabs>
            <w:rPr>
              <w:rFonts w:eastAsiaTheme="minorEastAsia" w:cstheme="minorBidi"/>
              <w:b w:val="0"/>
              <w:bCs w:val="0"/>
              <w:noProof/>
              <w:kern w:val="2"/>
              <w:sz w:val="24"/>
              <w:szCs w:val="24"/>
              <w14:ligatures w14:val="standardContextual"/>
            </w:rPr>
          </w:pPr>
          <w:hyperlink w:history="1" w:anchor="_Toc224070777">
            <w:r w:rsidRPr="00F41FB4">
              <w:rPr>
                <w:rStyle w:val="Hyperlink"/>
                <w:noProof/>
              </w:rPr>
              <w:t>Activity: How is a dinosaur bone similar and different from a ‘modern’ bone?</w:t>
            </w:r>
            <w:r>
              <w:rPr>
                <w:noProof/>
                <w:webHidden/>
              </w:rPr>
              <w:tab/>
            </w:r>
            <w:r>
              <w:rPr>
                <w:noProof/>
                <w:webHidden/>
              </w:rPr>
              <w:fldChar w:fldCharType="begin"/>
            </w:r>
            <w:r>
              <w:rPr>
                <w:noProof/>
                <w:webHidden/>
              </w:rPr>
              <w:instrText xml:space="preserve"> PAGEREF _Toc224070777 \h </w:instrText>
            </w:r>
            <w:r>
              <w:rPr>
                <w:noProof/>
                <w:webHidden/>
              </w:rPr>
            </w:r>
            <w:r>
              <w:rPr>
                <w:noProof/>
                <w:webHidden/>
              </w:rPr>
              <w:fldChar w:fldCharType="separate"/>
            </w:r>
            <w:r>
              <w:rPr>
                <w:noProof/>
                <w:webHidden/>
              </w:rPr>
              <w:t>7</w:t>
            </w:r>
            <w:r>
              <w:rPr>
                <w:noProof/>
                <w:webHidden/>
              </w:rPr>
              <w:fldChar w:fldCharType="end"/>
            </w:r>
          </w:hyperlink>
        </w:p>
        <w:p w:rsidR="00027587" w:rsidRDefault="00027587" w14:paraId="69E06DCD" w14:textId="2E215647">
          <w:pPr>
            <w:pStyle w:val="TOC3"/>
            <w:tabs>
              <w:tab w:val="right" w:leader="dot" w:pos="8630"/>
            </w:tabs>
            <w:rPr>
              <w:rFonts w:eastAsiaTheme="minorEastAsia" w:cstheme="minorBidi"/>
              <w:noProof/>
              <w:kern w:val="2"/>
              <w:sz w:val="24"/>
              <w:szCs w:val="24"/>
              <w14:ligatures w14:val="standardContextual"/>
            </w:rPr>
          </w:pPr>
          <w:hyperlink w:history="1" w:anchor="_Toc224070778">
            <w:r w:rsidRPr="00F41FB4">
              <w:rPr>
                <w:rStyle w:val="Hyperlink"/>
                <w:noProof/>
              </w:rPr>
              <w:t>Instructions</w:t>
            </w:r>
            <w:r>
              <w:rPr>
                <w:noProof/>
                <w:webHidden/>
              </w:rPr>
              <w:tab/>
            </w:r>
            <w:r>
              <w:rPr>
                <w:noProof/>
                <w:webHidden/>
              </w:rPr>
              <w:fldChar w:fldCharType="begin"/>
            </w:r>
            <w:r>
              <w:rPr>
                <w:noProof/>
                <w:webHidden/>
              </w:rPr>
              <w:instrText xml:space="preserve"> PAGEREF _Toc224070778 \h </w:instrText>
            </w:r>
            <w:r>
              <w:rPr>
                <w:noProof/>
                <w:webHidden/>
              </w:rPr>
            </w:r>
            <w:r>
              <w:rPr>
                <w:noProof/>
                <w:webHidden/>
              </w:rPr>
              <w:fldChar w:fldCharType="separate"/>
            </w:r>
            <w:r>
              <w:rPr>
                <w:noProof/>
                <w:webHidden/>
              </w:rPr>
              <w:t>7</w:t>
            </w:r>
            <w:r>
              <w:rPr>
                <w:noProof/>
                <w:webHidden/>
              </w:rPr>
              <w:fldChar w:fldCharType="end"/>
            </w:r>
          </w:hyperlink>
        </w:p>
        <w:p w:rsidR="00027587" w:rsidRDefault="00027587" w14:paraId="61E14B28" w14:textId="692EBDD7">
          <w:pPr>
            <w:pStyle w:val="TOC3"/>
            <w:tabs>
              <w:tab w:val="right" w:leader="dot" w:pos="8630"/>
            </w:tabs>
            <w:rPr>
              <w:rFonts w:eastAsiaTheme="minorEastAsia" w:cstheme="minorBidi"/>
              <w:noProof/>
              <w:kern w:val="2"/>
              <w:sz w:val="24"/>
              <w:szCs w:val="24"/>
              <w14:ligatures w14:val="standardContextual"/>
            </w:rPr>
          </w:pPr>
          <w:hyperlink w:history="1" w:anchor="_Toc224070779">
            <w:r w:rsidRPr="00F41FB4">
              <w:rPr>
                <w:rStyle w:val="Hyperlink"/>
                <w:noProof/>
              </w:rPr>
              <w:t>Materials</w:t>
            </w:r>
            <w:r>
              <w:rPr>
                <w:noProof/>
                <w:webHidden/>
              </w:rPr>
              <w:tab/>
            </w:r>
            <w:r>
              <w:rPr>
                <w:noProof/>
                <w:webHidden/>
              </w:rPr>
              <w:fldChar w:fldCharType="begin"/>
            </w:r>
            <w:r>
              <w:rPr>
                <w:noProof/>
                <w:webHidden/>
              </w:rPr>
              <w:instrText xml:space="preserve"> PAGEREF _Toc224070779 \h </w:instrText>
            </w:r>
            <w:r>
              <w:rPr>
                <w:noProof/>
                <w:webHidden/>
              </w:rPr>
            </w:r>
            <w:r>
              <w:rPr>
                <w:noProof/>
                <w:webHidden/>
              </w:rPr>
              <w:fldChar w:fldCharType="separate"/>
            </w:r>
            <w:r>
              <w:rPr>
                <w:noProof/>
                <w:webHidden/>
              </w:rPr>
              <w:t>7</w:t>
            </w:r>
            <w:r>
              <w:rPr>
                <w:noProof/>
                <w:webHidden/>
              </w:rPr>
              <w:fldChar w:fldCharType="end"/>
            </w:r>
          </w:hyperlink>
        </w:p>
        <w:p w:rsidR="00027587" w:rsidRDefault="00027587" w14:paraId="1B0D16C6" w14:textId="45ECE09A">
          <w:pPr>
            <w:pStyle w:val="TOC2"/>
            <w:tabs>
              <w:tab w:val="right" w:leader="dot" w:pos="8630"/>
            </w:tabs>
            <w:rPr>
              <w:rFonts w:eastAsiaTheme="minorEastAsia" w:cstheme="minorBidi"/>
              <w:b w:val="0"/>
              <w:bCs w:val="0"/>
              <w:noProof/>
              <w:kern w:val="2"/>
              <w:sz w:val="24"/>
              <w:szCs w:val="24"/>
              <w14:ligatures w14:val="standardContextual"/>
            </w:rPr>
          </w:pPr>
          <w:hyperlink w:history="1" w:anchor="_Toc224070780">
            <w:r w:rsidRPr="00F41FB4">
              <w:rPr>
                <w:rStyle w:val="Hyperlink"/>
                <w:noProof/>
              </w:rPr>
              <w:t>Demonstration: How are dinosaur bones fossilized?</w:t>
            </w:r>
            <w:r>
              <w:rPr>
                <w:noProof/>
                <w:webHidden/>
              </w:rPr>
              <w:tab/>
            </w:r>
            <w:r>
              <w:rPr>
                <w:noProof/>
                <w:webHidden/>
              </w:rPr>
              <w:fldChar w:fldCharType="begin"/>
            </w:r>
            <w:r>
              <w:rPr>
                <w:noProof/>
                <w:webHidden/>
              </w:rPr>
              <w:instrText xml:space="preserve"> PAGEREF _Toc224070780 \h </w:instrText>
            </w:r>
            <w:r>
              <w:rPr>
                <w:noProof/>
                <w:webHidden/>
              </w:rPr>
            </w:r>
            <w:r>
              <w:rPr>
                <w:noProof/>
                <w:webHidden/>
              </w:rPr>
              <w:fldChar w:fldCharType="separate"/>
            </w:r>
            <w:r>
              <w:rPr>
                <w:noProof/>
                <w:webHidden/>
              </w:rPr>
              <w:t>8</w:t>
            </w:r>
            <w:r>
              <w:rPr>
                <w:noProof/>
                <w:webHidden/>
              </w:rPr>
              <w:fldChar w:fldCharType="end"/>
            </w:r>
          </w:hyperlink>
        </w:p>
        <w:p w:rsidR="00027587" w:rsidRDefault="00027587" w14:paraId="602F6A37" w14:textId="35D5DD47">
          <w:pPr>
            <w:pStyle w:val="TOC3"/>
            <w:tabs>
              <w:tab w:val="right" w:leader="dot" w:pos="8630"/>
            </w:tabs>
            <w:rPr>
              <w:rFonts w:eastAsiaTheme="minorEastAsia" w:cstheme="minorBidi"/>
              <w:noProof/>
              <w:kern w:val="2"/>
              <w:sz w:val="24"/>
              <w:szCs w:val="24"/>
              <w14:ligatures w14:val="standardContextual"/>
            </w:rPr>
          </w:pPr>
          <w:hyperlink w:history="1" w:anchor="_Toc224070781">
            <w:r w:rsidRPr="00F41FB4">
              <w:rPr>
                <w:rStyle w:val="Hyperlink"/>
                <w:noProof/>
              </w:rPr>
              <w:t>Materials</w:t>
            </w:r>
            <w:r>
              <w:rPr>
                <w:noProof/>
                <w:webHidden/>
              </w:rPr>
              <w:tab/>
            </w:r>
            <w:r>
              <w:rPr>
                <w:noProof/>
                <w:webHidden/>
              </w:rPr>
              <w:fldChar w:fldCharType="begin"/>
            </w:r>
            <w:r>
              <w:rPr>
                <w:noProof/>
                <w:webHidden/>
              </w:rPr>
              <w:instrText xml:space="preserve"> PAGEREF _Toc224070781 \h </w:instrText>
            </w:r>
            <w:r>
              <w:rPr>
                <w:noProof/>
                <w:webHidden/>
              </w:rPr>
            </w:r>
            <w:r>
              <w:rPr>
                <w:noProof/>
                <w:webHidden/>
              </w:rPr>
              <w:fldChar w:fldCharType="separate"/>
            </w:r>
            <w:r>
              <w:rPr>
                <w:noProof/>
                <w:webHidden/>
              </w:rPr>
              <w:t>8</w:t>
            </w:r>
            <w:r>
              <w:rPr>
                <w:noProof/>
                <w:webHidden/>
              </w:rPr>
              <w:fldChar w:fldCharType="end"/>
            </w:r>
          </w:hyperlink>
        </w:p>
        <w:p w:rsidR="00027587" w:rsidRDefault="00027587" w14:paraId="160ABA57" w14:textId="7971DBFD">
          <w:pPr>
            <w:pStyle w:val="TOC1"/>
            <w:tabs>
              <w:tab w:val="right" w:leader="dot" w:pos="8630"/>
            </w:tabs>
            <w:rPr>
              <w:rFonts w:eastAsiaTheme="minorEastAsia" w:cstheme="minorBidi"/>
              <w:b w:val="0"/>
              <w:bCs w:val="0"/>
              <w:i w:val="0"/>
              <w:iCs w:val="0"/>
              <w:noProof/>
              <w:kern w:val="2"/>
              <w14:ligatures w14:val="standardContextual"/>
            </w:rPr>
          </w:pPr>
          <w:hyperlink w:history="1" w:anchor="_Toc224070782">
            <w:r w:rsidRPr="00F41FB4">
              <w:rPr>
                <w:rStyle w:val="Hyperlink"/>
                <w:noProof/>
              </w:rPr>
              <w:t>Part II: Birds and Dinosaurs</w:t>
            </w:r>
            <w:r>
              <w:rPr>
                <w:noProof/>
                <w:webHidden/>
              </w:rPr>
              <w:tab/>
            </w:r>
            <w:r>
              <w:rPr>
                <w:noProof/>
                <w:webHidden/>
              </w:rPr>
              <w:fldChar w:fldCharType="begin"/>
            </w:r>
            <w:r>
              <w:rPr>
                <w:noProof/>
                <w:webHidden/>
              </w:rPr>
              <w:instrText xml:space="preserve"> PAGEREF _Toc224070782 \h </w:instrText>
            </w:r>
            <w:r>
              <w:rPr>
                <w:noProof/>
                <w:webHidden/>
              </w:rPr>
            </w:r>
            <w:r>
              <w:rPr>
                <w:noProof/>
                <w:webHidden/>
              </w:rPr>
              <w:fldChar w:fldCharType="separate"/>
            </w:r>
            <w:r>
              <w:rPr>
                <w:noProof/>
                <w:webHidden/>
              </w:rPr>
              <w:t>9</w:t>
            </w:r>
            <w:r>
              <w:rPr>
                <w:noProof/>
                <w:webHidden/>
              </w:rPr>
              <w:fldChar w:fldCharType="end"/>
            </w:r>
          </w:hyperlink>
        </w:p>
        <w:p w:rsidR="00027587" w:rsidRDefault="00027587" w14:paraId="349B66D6" w14:textId="5857AB2E">
          <w:pPr>
            <w:pStyle w:val="TOC3"/>
            <w:tabs>
              <w:tab w:val="right" w:leader="dot" w:pos="8630"/>
            </w:tabs>
            <w:rPr>
              <w:rFonts w:eastAsiaTheme="minorEastAsia" w:cstheme="minorBidi"/>
              <w:noProof/>
              <w:kern w:val="2"/>
              <w:sz w:val="24"/>
              <w:szCs w:val="24"/>
              <w14:ligatures w14:val="standardContextual"/>
            </w:rPr>
          </w:pPr>
          <w:hyperlink w:history="1" w:anchor="_Toc224070783">
            <w:r w:rsidRPr="00F41FB4">
              <w:rPr>
                <w:rStyle w:val="Hyperlink"/>
                <w:noProof/>
              </w:rPr>
              <w:t>Background</w:t>
            </w:r>
            <w:r>
              <w:rPr>
                <w:noProof/>
                <w:webHidden/>
              </w:rPr>
              <w:tab/>
            </w:r>
            <w:r>
              <w:rPr>
                <w:noProof/>
                <w:webHidden/>
              </w:rPr>
              <w:fldChar w:fldCharType="begin"/>
            </w:r>
            <w:r>
              <w:rPr>
                <w:noProof/>
                <w:webHidden/>
              </w:rPr>
              <w:instrText xml:space="preserve"> PAGEREF _Toc224070783 \h </w:instrText>
            </w:r>
            <w:r>
              <w:rPr>
                <w:noProof/>
                <w:webHidden/>
              </w:rPr>
            </w:r>
            <w:r>
              <w:rPr>
                <w:noProof/>
                <w:webHidden/>
              </w:rPr>
              <w:fldChar w:fldCharType="separate"/>
            </w:r>
            <w:r>
              <w:rPr>
                <w:noProof/>
                <w:webHidden/>
              </w:rPr>
              <w:t>9</w:t>
            </w:r>
            <w:r>
              <w:rPr>
                <w:noProof/>
                <w:webHidden/>
              </w:rPr>
              <w:fldChar w:fldCharType="end"/>
            </w:r>
          </w:hyperlink>
        </w:p>
        <w:p w:rsidR="00027587" w:rsidRDefault="00027587" w14:paraId="48C4E14E" w14:textId="0AE3D868">
          <w:pPr>
            <w:pStyle w:val="TOC2"/>
            <w:tabs>
              <w:tab w:val="right" w:leader="dot" w:pos="8630"/>
            </w:tabs>
            <w:rPr>
              <w:rFonts w:eastAsiaTheme="minorEastAsia" w:cstheme="minorBidi"/>
              <w:b w:val="0"/>
              <w:bCs w:val="0"/>
              <w:noProof/>
              <w:kern w:val="2"/>
              <w:sz w:val="24"/>
              <w:szCs w:val="24"/>
              <w14:ligatures w14:val="standardContextual"/>
            </w:rPr>
          </w:pPr>
          <w:hyperlink w:history="1" w:anchor="_Toc224070784">
            <w:r w:rsidRPr="00F41FB4">
              <w:rPr>
                <w:rStyle w:val="Hyperlink"/>
                <w:noProof/>
              </w:rPr>
              <w:t>Activity: Why do we think dinosaurs and birds are closely related?</w:t>
            </w:r>
            <w:r>
              <w:rPr>
                <w:noProof/>
                <w:webHidden/>
              </w:rPr>
              <w:tab/>
            </w:r>
            <w:r>
              <w:rPr>
                <w:noProof/>
                <w:webHidden/>
              </w:rPr>
              <w:fldChar w:fldCharType="begin"/>
            </w:r>
            <w:r>
              <w:rPr>
                <w:noProof/>
                <w:webHidden/>
              </w:rPr>
              <w:instrText xml:space="preserve"> PAGEREF _Toc224070784 \h </w:instrText>
            </w:r>
            <w:r>
              <w:rPr>
                <w:noProof/>
                <w:webHidden/>
              </w:rPr>
            </w:r>
            <w:r>
              <w:rPr>
                <w:noProof/>
                <w:webHidden/>
              </w:rPr>
              <w:fldChar w:fldCharType="separate"/>
            </w:r>
            <w:r>
              <w:rPr>
                <w:noProof/>
                <w:webHidden/>
              </w:rPr>
              <w:t>9</w:t>
            </w:r>
            <w:r>
              <w:rPr>
                <w:noProof/>
                <w:webHidden/>
              </w:rPr>
              <w:fldChar w:fldCharType="end"/>
            </w:r>
          </w:hyperlink>
        </w:p>
        <w:p w:rsidR="00027587" w:rsidRDefault="00027587" w14:paraId="440444B4" w14:textId="13112CD5">
          <w:pPr>
            <w:pStyle w:val="TOC3"/>
            <w:tabs>
              <w:tab w:val="right" w:leader="dot" w:pos="8630"/>
            </w:tabs>
            <w:rPr>
              <w:rFonts w:eastAsiaTheme="minorEastAsia" w:cstheme="minorBidi"/>
              <w:noProof/>
              <w:kern w:val="2"/>
              <w:sz w:val="24"/>
              <w:szCs w:val="24"/>
              <w14:ligatures w14:val="standardContextual"/>
            </w:rPr>
          </w:pPr>
          <w:hyperlink w:history="1" w:anchor="_Toc224070785">
            <w:r w:rsidRPr="00F41FB4">
              <w:rPr>
                <w:rStyle w:val="Hyperlink"/>
                <w:noProof/>
              </w:rPr>
              <w:t>Description</w:t>
            </w:r>
            <w:r>
              <w:rPr>
                <w:noProof/>
                <w:webHidden/>
              </w:rPr>
              <w:tab/>
            </w:r>
            <w:r>
              <w:rPr>
                <w:noProof/>
                <w:webHidden/>
              </w:rPr>
              <w:fldChar w:fldCharType="begin"/>
            </w:r>
            <w:r>
              <w:rPr>
                <w:noProof/>
                <w:webHidden/>
              </w:rPr>
              <w:instrText xml:space="preserve"> PAGEREF _Toc224070785 \h </w:instrText>
            </w:r>
            <w:r>
              <w:rPr>
                <w:noProof/>
                <w:webHidden/>
              </w:rPr>
            </w:r>
            <w:r>
              <w:rPr>
                <w:noProof/>
                <w:webHidden/>
              </w:rPr>
              <w:fldChar w:fldCharType="separate"/>
            </w:r>
            <w:r>
              <w:rPr>
                <w:noProof/>
                <w:webHidden/>
              </w:rPr>
              <w:t>9</w:t>
            </w:r>
            <w:r>
              <w:rPr>
                <w:noProof/>
                <w:webHidden/>
              </w:rPr>
              <w:fldChar w:fldCharType="end"/>
            </w:r>
          </w:hyperlink>
        </w:p>
        <w:p w:rsidR="00027587" w:rsidRDefault="00027587" w14:paraId="72CC7F49" w14:textId="14B1AB04">
          <w:pPr>
            <w:pStyle w:val="TOC3"/>
            <w:tabs>
              <w:tab w:val="right" w:leader="dot" w:pos="8630"/>
            </w:tabs>
            <w:rPr>
              <w:rFonts w:eastAsiaTheme="minorEastAsia" w:cstheme="minorBidi"/>
              <w:noProof/>
              <w:kern w:val="2"/>
              <w:sz w:val="24"/>
              <w:szCs w:val="24"/>
              <w14:ligatures w14:val="standardContextual"/>
            </w:rPr>
          </w:pPr>
          <w:hyperlink w:history="1" w:anchor="_Toc224070786">
            <w:r w:rsidRPr="00F41FB4">
              <w:rPr>
                <w:rStyle w:val="Hyperlink"/>
                <w:noProof/>
              </w:rPr>
              <w:t>Interaction</w:t>
            </w:r>
            <w:r>
              <w:rPr>
                <w:noProof/>
                <w:webHidden/>
              </w:rPr>
              <w:tab/>
            </w:r>
            <w:r>
              <w:rPr>
                <w:noProof/>
                <w:webHidden/>
              </w:rPr>
              <w:fldChar w:fldCharType="begin"/>
            </w:r>
            <w:r>
              <w:rPr>
                <w:noProof/>
                <w:webHidden/>
              </w:rPr>
              <w:instrText xml:space="preserve"> PAGEREF _Toc224070786 \h </w:instrText>
            </w:r>
            <w:r>
              <w:rPr>
                <w:noProof/>
                <w:webHidden/>
              </w:rPr>
            </w:r>
            <w:r>
              <w:rPr>
                <w:noProof/>
                <w:webHidden/>
              </w:rPr>
              <w:fldChar w:fldCharType="separate"/>
            </w:r>
            <w:r>
              <w:rPr>
                <w:noProof/>
                <w:webHidden/>
              </w:rPr>
              <w:t>9</w:t>
            </w:r>
            <w:r>
              <w:rPr>
                <w:noProof/>
                <w:webHidden/>
              </w:rPr>
              <w:fldChar w:fldCharType="end"/>
            </w:r>
          </w:hyperlink>
        </w:p>
        <w:p w:rsidR="00027587" w:rsidRDefault="00027587" w14:paraId="2A3C01D1" w14:textId="6AEE19E5">
          <w:pPr>
            <w:pStyle w:val="TOC3"/>
            <w:tabs>
              <w:tab w:val="right" w:leader="dot" w:pos="8630"/>
            </w:tabs>
            <w:rPr>
              <w:rFonts w:eastAsiaTheme="minorEastAsia" w:cstheme="minorBidi"/>
              <w:noProof/>
              <w:kern w:val="2"/>
              <w:sz w:val="24"/>
              <w:szCs w:val="24"/>
              <w14:ligatures w14:val="standardContextual"/>
            </w:rPr>
          </w:pPr>
          <w:hyperlink w:history="1" w:anchor="_Toc224070787">
            <w:r w:rsidRPr="00F41FB4">
              <w:rPr>
                <w:rStyle w:val="Hyperlink"/>
                <w:noProof/>
              </w:rPr>
              <w:t>Materials</w:t>
            </w:r>
            <w:r>
              <w:rPr>
                <w:noProof/>
                <w:webHidden/>
              </w:rPr>
              <w:tab/>
            </w:r>
            <w:r>
              <w:rPr>
                <w:noProof/>
                <w:webHidden/>
              </w:rPr>
              <w:fldChar w:fldCharType="begin"/>
            </w:r>
            <w:r>
              <w:rPr>
                <w:noProof/>
                <w:webHidden/>
              </w:rPr>
              <w:instrText xml:space="preserve"> PAGEREF _Toc224070787 \h </w:instrText>
            </w:r>
            <w:r>
              <w:rPr>
                <w:noProof/>
                <w:webHidden/>
              </w:rPr>
            </w:r>
            <w:r>
              <w:rPr>
                <w:noProof/>
                <w:webHidden/>
              </w:rPr>
              <w:fldChar w:fldCharType="separate"/>
            </w:r>
            <w:r>
              <w:rPr>
                <w:noProof/>
                <w:webHidden/>
              </w:rPr>
              <w:t>9</w:t>
            </w:r>
            <w:r>
              <w:rPr>
                <w:noProof/>
                <w:webHidden/>
              </w:rPr>
              <w:fldChar w:fldCharType="end"/>
            </w:r>
          </w:hyperlink>
        </w:p>
        <w:p w:rsidR="00027587" w:rsidRDefault="00027587" w14:paraId="5B1E70C9" w14:textId="622CAB4E">
          <w:pPr>
            <w:pStyle w:val="TOC1"/>
            <w:tabs>
              <w:tab w:val="right" w:leader="dot" w:pos="8630"/>
            </w:tabs>
            <w:rPr>
              <w:rFonts w:eastAsiaTheme="minorEastAsia" w:cstheme="minorBidi"/>
              <w:b w:val="0"/>
              <w:bCs w:val="0"/>
              <w:i w:val="0"/>
              <w:iCs w:val="0"/>
              <w:noProof/>
              <w:kern w:val="2"/>
              <w14:ligatures w14:val="standardContextual"/>
            </w:rPr>
          </w:pPr>
          <w:hyperlink w:history="1" w:anchor="_Toc224070788">
            <w:r w:rsidRPr="00F41FB4">
              <w:rPr>
                <w:rStyle w:val="Hyperlink"/>
                <w:noProof/>
              </w:rPr>
              <w:t>Part III: Dinosaur Paleoart</w:t>
            </w:r>
            <w:r>
              <w:rPr>
                <w:noProof/>
                <w:webHidden/>
              </w:rPr>
              <w:tab/>
            </w:r>
            <w:r>
              <w:rPr>
                <w:noProof/>
                <w:webHidden/>
              </w:rPr>
              <w:fldChar w:fldCharType="begin"/>
            </w:r>
            <w:r>
              <w:rPr>
                <w:noProof/>
                <w:webHidden/>
              </w:rPr>
              <w:instrText xml:space="preserve"> PAGEREF _Toc224070788 \h </w:instrText>
            </w:r>
            <w:r>
              <w:rPr>
                <w:noProof/>
                <w:webHidden/>
              </w:rPr>
            </w:r>
            <w:r>
              <w:rPr>
                <w:noProof/>
                <w:webHidden/>
              </w:rPr>
              <w:fldChar w:fldCharType="separate"/>
            </w:r>
            <w:r>
              <w:rPr>
                <w:noProof/>
                <w:webHidden/>
              </w:rPr>
              <w:t>11</w:t>
            </w:r>
            <w:r>
              <w:rPr>
                <w:noProof/>
                <w:webHidden/>
              </w:rPr>
              <w:fldChar w:fldCharType="end"/>
            </w:r>
          </w:hyperlink>
        </w:p>
        <w:p w:rsidR="00027587" w:rsidRDefault="00027587" w14:paraId="39D9C243" w14:textId="3C748D64">
          <w:pPr>
            <w:pStyle w:val="TOC3"/>
            <w:tabs>
              <w:tab w:val="right" w:leader="dot" w:pos="8630"/>
            </w:tabs>
            <w:rPr>
              <w:rFonts w:eastAsiaTheme="minorEastAsia" w:cstheme="minorBidi"/>
              <w:noProof/>
              <w:kern w:val="2"/>
              <w:sz w:val="24"/>
              <w:szCs w:val="24"/>
              <w14:ligatures w14:val="standardContextual"/>
            </w:rPr>
          </w:pPr>
          <w:hyperlink w:history="1" w:anchor="_Toc224070789">
            <w:r w:rsidRPr="00F41FB4">
              <w:rPr>
                <w:rStyle w:val="Hyperlink"/>
                <w:noProof/>
              </w:rPr>
              <w:t>Background</w:t>
            </w:r>
            <w:r>
              <w:rPr>
                <w:noProof/>
                <w:webHidden/>
              </w:rPr>
              <w:tab/>
            </w:r>
            <w:r>
              <w:rPr>
                <w:noProof/>
                <w:webHidden/>
              </w:rPr>
              <w:fldChar w:fldCharType="begin"/>
            </w:r>
            <w:r>
              <w:rPr>
                <w:noProof/>
                <w:webHidden/>
              </w:rPr>
              <w:instrText xml:space="preserve"> PAGEREF _Toc224070789 \h </w:instrText>
            </w:r>
            <w:r>
              <w:rPr>
                <w:noProof/>
                <w:webHidden/>
              </w:rPr>
            </w:r>
            <w:r>
              <w:rPr>
                <w:noProof/>
                <w:webHidden/>
              </w:rPr>
              <w:fldChar w:fldCharType="separate"/>
            </w:r>
            <w:r>
              <w:rPr>
                <w:noProof/>
                <w:webHidden/>
              </w:rPr>
              <w:t>11</w:t>
            </w:r>
            <w:r>
              <w:rPr>
                <w:noProof/>
                <w:webHidden/>
              </w:rPr>
              <w:fldChar w:fldCharType="end"/>
            </w:r>
          </w:hyperlink>
        </w:p>
        <w:p w:rsidR="00027587" w:rsidRDefault="00027587" w14:paraId="71FE45C0" w14:textId="4A8D2D71">
          <w:pPr>
            <w:pStyle w:val="TOC2"/>
            <w:tabs>
              <w:tab w:val="right" w:leader="dot" w:pos="8630"/>
            </w:tabs>
            <w:rPr>
              <w:rFonts w:eastAsiaTheme="minorEastAsia" w:cstheme="minorBidi"/>
              <w:b w:val="0"/>
              <w:bCs w:val="0"/>
              <w:noProof/>
              <w:kern w:val="2"/>
              <w:sz w:val="24"/>
              <w:szCs w:val="24"/>
              <w14:ligatures w14:val="standardContextual"/>
            </w:rPr>
          </w:pPr>
          <w:hyperlink w:history="1" w:anchor="_Toc224070790">
            <w:r w:rsidRPr="00F41FB4">
              <w:rPr>
                <w:rStyle w:val="Hyperlink"/>
                <w:noProof/>
              </w:rPr>
              <w:t>Activity: Why have our ideas of what some dinosaurs looked like changed?</w:t>
            </w:r>
            <w:r>
              <w:rPr>
                <w:noProof/>
                <w:webHidden/>
              </w:rPr>
              <w:tab/>
            </w:r>
            <w:r>
              <w:rPr>
                <w:noProof/>
                <w:webHidden/>
              </w:rPr>
              <w:fldChar w:fldCharType="begin"/>
            </w:r>
            <w:r>
              <w:rPr>
                <w:noProof/>
                <w:webHidden/>
              </w:rPr>
              <w:instrText xml:space="preserve"> PAGEREF _Toc224070790 \h </w:instrText>
            </w:r>
            <w:r>
              <w:rPr>
                <w:noProof/>
                <w:webHidden/>
              </w:rPr>
            </w:r>
            <w:r>
              <w:rPr>
                <w:noProof/>
                <w:webHidden/>
              </w:rPr>
              <w:fldChar w:fldCharType="separate"/>
            </w:r>
            <w:r>
              <w:rPr>
                <w:noProof/>
                <w:webHidden/>
              </w:rPr>
              <w:t>11</w:t>
            </w:r>
            <w:r>
              <w:rPr>
                <w:noProof/>
                <w:webHidden/>
              </w:rPr>
              <w:fldChar w:fldCharType="end"/>
            </w:r>
          </w:hyperlink>
        </w:p>
        <w:p w:rsidR="00027587" w:rsidRDefault="00027587" w14:paraId="42C6C68B" w14:textId="38010B25">
          <w:pPr>
            <w:pStyle w:val="TOC3"/>
            <w:tabs>
              <w:tab w:val="right" w:leader="dot" w:pos="8630"/>
            </w:tabs>
            <w:rPr>
              <w:rFonts w:eastAsiaTheme="minorEastAsia" w:cstheme="minorBidi"/>
              <w:noProof/>
              <w:kern w:val="2"/>
              <w:sz w:val="24"/>
              <w:szCs w:val="24"/>
              <w14:ligatures w14:val="standardContextual"/>
            </w:rPr>
          </w:pPr>
          <w:hyperlink w:history="1" w:anchor="_Toc224070791">
            <w:r w:rsidRPr="00F41FB4">
              <w:rPr>
                <w:rStyle w:val="Hyperlink"/>
                <w:noProof/>
              </w:rPr>
              <w:t>Instructions</w:t>
            </w:r>
            <w:r>
              <w:rPr>
                <w:noProof/>
                <w:webHidden/>
              </w:rPr>
              <w:tab/>
            </w:r>
            <w:r>
              <w:rPr>
                <w:noProof/>
                <w:webHidden/>
              </w:rPr>
              <w:fldChar w:fldCharType="begin"/>
            </w:r>
            <w:r>
              <w:rPr>
                <w:noProof/>
                <w:webHidden/>
              </w:rPr>
              <w:instrText xml:space="preserve"> PAGEREF _Toc224070791 \h </w:instrText>
            </w:r>
            <w:r>
              <w:rPr>
                <w:noProof/>
                <w:webHidden/>
              </w:rPr>
            </w:r>
            <w:r>
              <w:rPr>
                <w:noProof/>
                <w:webHidden/>
              </w:rPr>
              <w:fldChar w:fldCharType="separate"/>
            </w:r>
            <w:r>
              <w:rPr>
                <w:noProof/>
                <w:webHidden/>
              </w:rPr>
              <w:t>11</w:t>
            </w:r>
            <w:r>
              <w:rPr>
                <w:noProof/>
                <w:webHidden/>
              </w:rPr>
              <w:fldChar w:fldCharType="end"/>
            </w:r>
          </w:hyperlink>
        </w:p>
        <w:p w:rsidR="00027587" w:rsidRDefault="00027587" w14:paraId="5EBB9CA2" w14:textId="1F13CB90">
          <w:pPr>
            <w:pStyle w:val="TOC3"/>
            <w:tabs>
              <w:tab w:val="right" w:leader="dot" w:pos="8630"/>
            </w:tabs>
            <w:rPr>
              <w:rFonts w:eastAsiaTheme="minorEastAsia" w:cstheme="minorBidi"/>
              <w:noProof/>
              <w:kern w:val="2"/>
              <w:sz w:val="24"/>
              <w:szCs w:val="24"/>
              <w14:ligatures w14:val="standardContextual"/>
            </w:rPr>
          </w:pPr>
          <w:hyperlink w:history="1" w:anchor="_Toc224070792">
            <w:r w:rsidRPr="00F41FB4">
              <w:rPr>
                <w:rStyle w:val="Hyperlink"/>
                <w:noProof/>
              </w:rPr>
              <w:t>Materials</w:t>
            </w:r>
            <w:r>
              <w:rPr>
                <w:noProof/>
                <w:webHidden/>
              </w:rPr>
              <w:tab/>
            </w:r>
            <w:r>
              <w:rPr>
                <w:noProof/>
                <w:webHidden/>
              </w:rPr>
              <w:fldChar w:fldCharType="begin"/>
            </w:r>
            <w:r>
              <w:rPr>
                <w:noProof/>
                <w:webHidden/>
              </w:rPr>
              <w:instrText xml:space="preserve"> PAGEREF _Toc224070792 \h </w:instrText>
            </w:r>
            <w:r>
              <w:rPr>
                <w:noProof/>
                <w:webHidden/>
              </w:rPr>
            </w:r>
            <w:r>
              <w:rPr>
                <w:noProof/>
                <w:webHidden/>
              </w:rPr>
              <w:fldChar w:fldCharType="separate"/>
            </w:r>
            <w:r>
              <w:rPr>
                <w:noProof/>
                <w:webHidden/>
              </w:rPr>
              <w:t>11</w:t>
            </w:r>
            <w:r>
              <w:rPr>
                <w:noProof/>
                <w:webHidden/>
              </w:rPr>
              <w:fldChar w:fldCharType="end"/>
            </w:r>
          </w:hyperlink>
        </w:p>
        <w:p w:rsidR="00027587" w:rsidRDefault="00027587" w14:paraId="5E74E065" w14:textId="081EC7B4">
          <w:pPr>
            <w:pStyle w:val="TOC1"/>
            <w:tabs>
              <w:tab w:val="right" w:leader="dot" w:pos="8630"/>
            </w:tabs>
            <w:rPr>
              <w:rFonts w:eastAsiaTheme="minorEastAsia" w:cstheme="minorBidi"/>
              <w:b w:val="0"/>
              <w:bCs w:val="0"/>
              <w:i w:val="0"/>
              <w:iCs w:val="0"/>
              <w:noProof/>
              <w:kern w:val="2"/>
              <w14:ligatures w14:val="standardContextual"/>
            </w:rPr>
          </w:pPr>
          <w:hyperlink w:history="1" w:anchor="_Toc224070793">
            <w:r w:rsidRPr="00F41FB4">
              <w:rPr>
                <w:rStyle w:val="Hyperlink"/>
                <w:noProof/>
              </w:rPr>
              <w:t>Part IV: Dinosaur Teeth and Claws</w:t>
            </w:r>
            <w:r>
              <w:rPr>
                <w:noProof/>
                <w:webHidden/>
              </w:rPr>
              <w:tab/>
            </w:r>
            <w:r>
              <w:rPr>
                <w:noProof/>
                <w:webHidden/>
              </w:rPr>
              <w:fldChar w:fldCharType="begin"/>
            </w:r>
            <w:r>
              <w:rPr>
                <w:noProof/>
                <w:webHidden/>
              </w:rPr>
              <w:instrText xml:space="preserve"> PAGEREF _Toc224070793 \h </w:instrText>
            </w:r>
            <w:r>
              <w:rPr>
                <w:noProof/>
                <w:webHidden/>
              </w:rPr>
            </w:r>
            <w:r>
              <w:rPr>
                <w:noProof/>
                <w:webHidden/>
              </w:rPr>
              <w:fldChar w:fldCharType="separate"/>
            </w:r>
            <w:r>
              <w:rPr>
                <w:noProof/>
                <w:webHidden/>
              </w:rPr>
              <w:t>14</w:t>
            </w:r>
            <w:r>
              <w:rPr>
                <w:noProof/>
                <w:webHidden/>
              </w:rPr>
              <w:fldChar w:fldCharType="end"/>
            </w:r>
          </w:hyperlink>
        </w:p>
        <w:p w:rsidR="00027587" w:rsidRDefault="00027587" w14:paraId="44D171F6" w14:textId="6BED4B92">
          <w:pPr>
            <w:pStyle w:val="TOC3"/>
            <w:tabs>
              <w:tab w:val="right" w:leader="dot" w:pos="8630"/>
            </w:tabs>
            <w:rPr>
              <w:rFonts w:eastAsiaTheme="minorEastAsia" w:cstheme="minorBidi"/>
              <w:noProof/>
              <w:kern w:val="2"/>
              <w:sz w:val="24"/>
              <w:szCs w:val="24"/>
              <w14:ligatures w14:val="standardContextual"/>
            </w:rPr>
          </w:pPr>
          <w:hyperlink w:history="1" w:anchor="_Toc224070794">
            <w:r w:rsidRPr="00F41FB4">
              <w:rPr>
                <w:rStyle w:val="Hyperlink"/>
                <w:noProof/>
              </w:rPr>
              <w:t>Background</w:t>
            </w:r>
            <w:r>
              <w:rPr>
                <w:noProof/>
                <w:webHidden/>
              </w:rPr>
              <w:tab/>
            </w:r>
            <w:r>
              <w:rPr>
                <w:noProof/>
                <w:webHidden/>
              </w:rPr>
              <w:fldChar w:fldCharType="begin"/>
            </w:r>
            <w:r>
              <w:rPr>
                <w:noProof/>
                <w:webHidden/>
              </w:rPr>
              <w:instrText xml:space="preserve"> PAGEREF _Toc224070794 \h </w:instrText>
            </w:r>
            <w:r>
              <w:rPr>
                <w:noProof/>
                <w:webHidden/>
              </w:rPr>
            </w:r>
            <w:r>
              <w:rPr>
                <w:noProof/>
                <w:webHidden/>
              </w:rPr>
              <w:fldChar w:fldCharType="separate"/>
            </w:r>
            <w:r>
              <w:rPr>
                <w:noProof/>
                <w:webHidden/>
              </w:rPr>
              <w:t>14</w:t>
            </w:r>
            <w:r>
              <w:rPr>
                <w:noProof/>
                <w:webHidden/>
              </w:rPr>
              <w:fldChar w:fldCharType="end"/>
            </w:r>
          </w:hyperlink>
        </w:p>
        <w:p w:rsidR="00027587" w:rsidRDefault="00027587" w14:paraId="320DBA18" w14:textId="05A8E9C7">
          <w:pPr>
            <w:pStyle w:val="TOC2"/>
            <w:tabs>
              <w:tab w:val="right" w:leader="dot" w:pos="8630"/>
            </w:tabs>
            <w:rPr>
              <w:rFonts w:eastAsiaTheme="minorEastAsia" w:cstheme="minorBidi"/>
              <w:b w:val="0"/>
              <w:bCs w:val="0"/>
              <w:noProof/>
              <w:kern w:val="2"/>
              <w:sz w:val="24"/>
              <w:szCs w:val="24"/>
              <w14:ligatures w14:val="standardContextual"/>
            </w:rPr>
          </w:pPr>
          <w:hyperlink w:history="1" w:anchor="_Toc224070795">
            <w:r w:rsidRPr="00F41FB4">
              <w:rPr>
                <w:rStyle w:val="Hyperlink"/>
                <w:noProof/>
              </w:rPr>
              <w:t>Activity: Dino Digestion-- In one end and out the other (gastroliths and coprolites)</w:t>
            </w:r>
            <w:r>
              <w:rPr>
                <w:noProof/>
                <w:webHidden/>
              </w:rPr>
              <w:tab/>
            </w:r>
            <w:r>
              <w:rPr>
                <w:noProof/>
                <w:webHidden/>
              </w:rPr>
              <w:fldChar w:fldCharType="begin"/>
            </w:r>
            <w:r>
              <w:rPr>
                <w:noProof/>
                <w:webHidden/>
              </w:rPr>
              <w:instrText xml:space="preserve"> PAGEREF _Toc224070795 \h </w:instrText>
            </w:r>
            <w:r>
              <w:rPr>
                <w:noProof/>
                <w:webHidden/>
              </w:rPr>
            </w:r>
            <w:r>
              <w:rPr>
                <w:noProof/>
                <w:webHidden/>
              </w:rPr>
              <w:fldChar w:fldCharType="separate"/>
            </w:r>
            <w:r>
              <w:rPr>
                <w:noProof/>
                <w:webHidden/>
              </w:rPr>
              <w:t>14</w:t>
            </w:r>
            <w:r>
              <w:rPr>
                <w:noProof/>
                <w:webHidden/>
              </w:rPr>
              <w:fldChar w:fldCharType="end"/>
            </w:r>
          </w:hyperlink>
        </w:p>
        <w:p w:rsidR="00027587" w:rsidRDefault="00027587" w14:paraId="53A8E862" w14:textId="47886785">
          <w:pPr>
            <w:pStyle w:val="TOC3"/>
            <w:tabs>
              <w:tab w:val="right" w:leader="dot" w:pos="8630"/>
            </w:tabs>
            <w:rPr>
              <w:rFonts w:eastAsiaTheme="minorEastAsia" w:cstheme="minorBidi"/>
              <w:noProof/>
              <w:kern w:val="2"/>
              <w:sz w:val="24"/>
              <w:szCs w:val="24"/>
              <w14:ligatures w14:val="standardContextual"/>
            </w:rPr>
          </w:pPr>
          <w:hyperlink w:history="1" w:anchor="_Toc224070796">
            <w:r w:rsidRPr="00F41FB4">
              <w:rPr>
                <w:rStyle w:val="Hyperlink"/>
                <w:noProof/>
              </w:rPr>
              <w:t>Instructions</w:t>
            </w:r>
            <w:r>
              <w:rPr>
                <w:noProof/>
                <w:webHidden/>
              </w:rPr>
              <w:tab/>
            </w:r>
            <w:r>
              <w:rPr>
                <w:noProof/>
                <w:webHidden/>
              </w:rPr>
              <w:fldChar w:fldCharType="begin"/>
            </w:r>
            <w:r>
              <w:rPr>
                <w:noProof/>
                <w:webHidden/>
              </w:rPr>
              <w:instrText xml:space="preserve"> PAGEREF _Toc224070796 \h </w:instrText>
            </w:r>
            <w:r>
              <w:rPr>
                <w:noProof/>
                <w:webHidden/>
              </w:rPr>
            </w:r>
            <w:r>
              <w:rPr>
                <w:noProof/>
                <w:webHidden/>
              </w:rPr>
              <w:fldChar w:fldCharType="separate"/>
            </w:r>
            <w:r>
              <w:rPr>
                <w:noProof/>
                <w:webHidden/>
              </w:rPr>
              <w:t>14</w:t>
            </w:r>
            <w:r>
              <w:rPr>
                <w:noProof/>
                <w:webHidden/>
              </w:rPr>
              <w:fldChar w:fldCharType="end"/>
            </w:r>
          </w:hyperlink>
        </w:p>
        <w:p w:rsidR="00027587" w:rsidRDefault="00027587" w14:paraId="11E7E440" w14:textId="0C5EE53B">
          <w:pPr>
            <w:pStyle w:val="TOC3"/>
            <w:tabs>
              <w:tab w:val="right" w:leader="dot" w:pos="8630"/>
            </w:tabs>
            <w:rPr>
              <w:rFonts w:eastAsiaTheme="minorEastAsia" w:cstheme="minorBidi"/>
              <w:noProof/>
              <w:kern w:val="2"/>
              <w:sz w:val="24"/>
              <w:szCs w:val="24"/>
              <w14:ligatures w14:val="standardContextual"/>
            </w:rPr>
          </w:pPr>
          <w:hyperlink w:history="1" w:anchor="_Toc224070797">
            <w:r w:rsidRPr="00F41FB4">
              <w:rPr>
                <w:rStyle w:val="Hyperlink"/>
                <w:noProof/>
              </w:rPr>
              <w:t>Materials</w:t>
            </w:r>
            <w:r>
              <w:rPr>
                <w:noProof/>
                <w:webHidden/>
              </w:rPr>
              <w:tab/>
            </w:r>
            <w:r>
              <w:rPr>
                <w:noProof/>
                <w:webHidden/>
              </w:rPr>
              <w:fldChar w:fldCharType="begin"/>
            </w:r>
            <w:r>
              <w:rPr>
                <w:noProof/>
                <w:webHidden/>
              </w:rPr>
              <w:instrText xml:space="preserve"> PAGEREF _Toc224070797 \h </w:instrText>
            </w:r>
            <w:r>
              <w:rPr>
                <w:noProof/>
                <w:webHidden/>
              </w:rPr>
            </w:r>
            <w:r>
              <w:rPr>
                <w:noProof/>
                <w:webHidden/>
              </w:rPr>
              <w:fldChar w:fldCharType="separate"/>
            </w:r>
            <w:r>
              <w:rPr>
                <w:noProof/>
                <w:webHidden/>
              </w:rPr>
              <w:t>14</w:t>
            </w:r>
            <w:r>
              <w:rPr>
                <w:noProof/>
                <w:webHidden/>
              </w:rPr>
              <w:fldChar w:fldCharType="end"/>
            </w:r>
          </w:hyperlink>
        </w:p>
        <w:p w:rsidR="00027587" w:rsidRDefault="00027587" w14:paraId="082C2D44" w14:textId="45650791">
          <w:pPr>
            <w:pStyle w:val="TOC2"/>
            <w:tabs>
              <w:tab w:val="right" w:leader="dot" w:pos="8630"/>
            </w:tabs>
            <w:rPr>
              <w:rFonts w:eastAsiaTheme="minorEastAsia" w:cstheme="minorBidi"/>
              <w:b w:val="0"/>
              <w:bCs w:val="0"/>
              <w:noProof/>
              <w:kern w:val="2"/>
              <w:sz w:val="24"/>
              <w:szCs w:val="24"/>
              <w14:ligatures w14:val="standardContextual"/>
            </w:rPr>
          </w:pPr>
          <w:hyperlink w:history="1" w:anchor="_Toc224070798">
            <w:r w:rsidRPr="00F41FB4">
              <w:rPr>
                <w:rStyle w:val="Hyperlink"/>
                <w:noProof/>
              </w:rPr>
              <w:t>Activity: What did the dinosaur use this for? (dino teeth and claws)</w:t>
            </w:r>
            <w:r>
              <w:rPr>
                <w:noProof/>
                <w:webHidden/>
              </w:rPr>
              <w:tab/>
            </w:r>
            <w:r>
              <w:rPr>
                <w:noProof/>
                <w:webHidden/>
              </w:rPr>
              <w:fldChar w:fldCharType="begin"/>
            </w:r>
            <w:r>
              <w:rPr>
                <w:noProof/>
                <w:webHidden/>
              </w:rPr>
              <w:instrText xml:space="preserve"> PAGEREF _Toc224070798 \h </w:instrText>
            </w:r>
            <w:r>
              <w:rPr>
                <w:noProof/>
                <w:webHidden/>
              </w:rPr>
            </w:r>
            <w:r>
              <w:rPr>
                <w:noProof/>
                <w:webHidden/>
              </w:rPr>
              <w:fldChar w:fldCharType="separate"/>
            </w:r>
            <w:r>
              <w:rPr>
                <w:noProof/>
                <w:webHidden/>
              </w:rPr>
              <w:t>15</w:t>
            </w:r>
            <w:r>
              <w:rPr>
                <w:noProof/>
                <w:webHidden/>
              </w:rPr>
              <w:fldChar w:fldCharType="end"/>
            </w:r>
          </w:hyperlink>
        </w:p>
        <w:p w:rsidR="00027587" w:rsidRDefault="00027587" w14:paraId="21D13E28" w14:textId="636B0508">
          <w:pPr>
            <w:pStyle w:val="TOC3"/>
            <w:tabs>
              <w:tab w:val="right" w:leader="dot" w:pos="8630"/>
            </w:tabs>
            <w:rPr>
              <w:rFonts w:eastAsiaTheme="minorEastAsia" w:cstheme="minorBidi"/>
              <w:noProof/>
              <w:kern w:val="2"/>
              <w:sz w:val="24"/>
              <w:szCs w:val="24"/>
              <w14:ligatures w14:val="standardContextual"/>
            </w:rPr>
          </w:pPr>
          <w:hyperlink w:history="1" w:anchor="_Toc224070799">
            <w:r w:rsidRPr="00F41FB4">
              <w:rPr>
                <w:rStyle w:val="Hyperlink"/>
                <w:noProof/>
              </w:rPr>
              <w:t>Background</w:t>
            </w:r>
            <w:r>
              <w:rPr>
                <w:noProof/>
                <w:webHidden/>
              </w:rPr>
              <w:tab/>
            </w:r>
            <w:r>
              <w:rPr>
                <w:noProof/>
                <w:webHidden/>
              </w:rPr>
              <w:fldChar w:fldCharType="begin"/>
            </w:r>
            <w:r>
              <w:rPr>
                <w:noProof/>
                <w:webHidden/>
              </w:rPr>
              <w:instrText xml:space="preserve"> PAGEREF _Toc224070799 \h </w:instrText>
            </w:r>
            <w:r>
              <w:rPr>
                <w:noProof/>
                <w:webHidden/>
              </w:rPr>
            </w:r>
            <w:r>
              <w:rPr>
                <w:noProof/>
                <w:webHidden/>
              </w:rPr>
              <w:fldChar w:fldCharType="separate"/>
            </w:r>
            <w:r>
              <w:rPr>
                <w:noProof/>
                <w:webHidden/>
              </w:rPr>
              <w:t>15</w:t>
            </w:r>
            <w:r>
              <w:rPr>
                <w:noProof/>
                <w:webHidden/>
              </w:rPr>
              <w:fldChar w:fldCharType="end"/>
            </w:r>
          </w:hyperlink>
        </w:p>
        <w:p w:rsidR="00027587" w:rsidRDefault="00027587" w14:paraId="734A3DB3" w14:textId="51989BFF">
          <w:pPr>
            <w:pStyle w:val="TOC2"/>
            <w:tabs>
              <w:tab w:val="right" w:leader="dot" w:pos="8630"/>
            </w:tabs>
            <w:rPr>
              <w:rFonts w:eastAsiaTheme="minorEastAsia" w:cstheme="minorBidi"/>
              <w:b w:val="0"/>
              <w:bCs w:val="0"/>
              <w:noProof/>
              <w:kern w:val="2"/>
              <w:sz w:val="24"/>
              <w:szCs w:val="24"/>
              <w14:ligatures w14:val="standardContextual"/>
            </w:rPr>
          </w:pPr>
          <w:hyperlink w:history="1" w:anchor="_Toc224070800">
            <w:r w:rsidRPr="00F41FB4">
              <w:rPr>
                <w:rStyle w:val="Hyperlink"/>
                <w:noProof/>
              </w:rPr>
              <w:t>Activity: Dino Digestion-- In one end and out the other (gastroliths and coprolites)</w:t>
            </w:r>
            <w:r>
              <w:rPr>
                <w:noProof/>
                <w:webHidden/>
              </w:rPr>
              <w:tab/>
            </w:r>
            <w:r>
              <w:rPr>
                <w:noProof/>
                <w:webHidden/>
              </w:rPr>
              <w:fldChar w:fldCharType="begin"/>
            </w:r>
            <w:r>
              <w:rPr>
                <w:noProof/>
                <w:webHidden/>
              </w:rPr>
              <w:instrText xml:space="preserve"> PAGEREF _Toc224070800 \h </w:instrText>
            </w:r>
            <w:r>
              <w:rPr>
                <w:noProof/>
                <w:webHidden/>
              </w:rPr>
            </w:r>
            <w:r>
              <w:rPr>
                <w:noProof/>
                <w:webHidden/>
              </w:rPr>
              <w:fldChar w:fldCharType="separate"/>
            </w:r>
            <w:r>
              <w:rPr>
                <w:noProof/>
                <w:webHidden/>
              </w:rPr>
              <w:t>15</w:t>
            </w:r>
            <w:r>
              <w:rPr>
                <w:noProof/>
                <w:webHidden/>
              </w:rPr>
              <w:fldChar w:fldCharType="end"/>
            </w:r>
          </w:hyperlink>
        </w:p>
        <w:p w:rsidR="00027587" w:rsidRDefault="00027587" w14:paraId="022DEC93" w14:textId="74BF1549">
          <w:pPr>
            <w:pStyle w:val="TOC3"/>
            <w:tabs>
              <w:tab w:val="right" w:leader="dot" w:pos="8630"/>
            </w:tabs>
            <w:rPr>
              <w:rFonts w:eastAsiaTheme="minorEastAsia" w:cstheme="minorBidi"/>
              <w:noProof/>
              <w:kern w:val="2"/>
              <w:sz w:val="24"/>
              <w:szCs w:val="24"/>
              <w14:ligatures w14:val="standardContextual"/>
            </w:rPr>
          </w:pPr>
          <w:hyperlink w:history="1" w:anchor="_Toc224070801">
            <w:r w:rsidRPr="00F41FB4">
              <w:rPr>
                <w:rStyle w:val="Hyperlink"/>
                <w:noProof/>
              </w:rPr>
              <w:t>Instructions</w:t>
            </w:r>
            <w:r>
              <w:rPr>
                <w:noProof/>
                <w:webHidden/>
              </w:rPr>
              <w:tab/>
            </w:r>
            <w:r>
              <w:rPr>
                <w:noProof/>
                <w:webHidden/>
              </w:rPr>
              <w:fldChar w:fldCharType="begin"/>
            </w:r>
            <w:r>
              <w:rPr>
                <w:noProof/>
                <w:webHidden/>
              </w:rPr>
              <w:instrText xml:space="preserve"> PAGEREF _Toc224070801 \h </w:instrText>
            </w:r>
            <w:r>
              <w:rPr>
                <w:noProof/>
                <w:webHidden/>
              </w:rPr>
            </w:r>
            <w:r>
              <w:rPr>
                <w:noProof/>
                <w:webHidden/>
              </w:rPr>
              <w:fldChar w:fldCharType="separate"/>
            </w:r>
            <w:r>
              <w:rPr>
                <w:noProof/>
                <w:webHidden/>
              </w:rPr>
              <w:t>16</w:t>
            </w:r>
            <w:r>
              <w:rPr>
                <w:noProof/>
                <w:webHidden/>
              </w:rPr>
              <w:fldChar w:fldCharType="end"/>
            </w:r>
          </w:hyperlink>
        </w:p>
        <w:p w:rsidR="00027587" w:rsidRDefault="00027587" w14:paraId="36D97023" w14:textId="6811973B">
          <w:pPr>
            <w:pStyle w:val="TOC3"/>
            <w:tabs>
              <w:tab w:val="right" w:leader="dot" w:pos="8630"/>
            </w:tabs>
            <w:rPr>
              <w:rFonts w:eastAsiaTheme="minorEastAsia" w:cstheme="minorBidi"/>
              <w:noProof/>
              <w:kern w:val="2"/>
              <w:sz w:val="24"/>
              <w:szCs w:val="24"/>
              <w14:ligatures w14:val="standardContextual"/>
            </w:rPr>
          </w:pPr>
          <w:hyperlink w:history="1" w:anchor="_Toc224070802">
            <w:r w:rsidRPr="00F41FB4">
              <w:rPr>
                <w:rStyle w:val="Hyperlink"/>
                <w:noProof/>
              </w:rPr>
              <w:t>Materials</w:t>
            </w:r>
            <w:r>
              <w:rPr>
                <w:noProof/>
                <w:webHidden/>
              </w:rPr>
              <w:tab/>
            </w:r>
            <w:r>
              <w:rPr>
                <w:noProof/>
                <w:webHidden/>
              </w:rPr>
              <w:fldChar w:fldCharType="begin"/>
            </w:r>
            <w:r>
              <w:rPr>
                <w:noProof/>
                <w:webHidden/>
              </w:rPr>
              <w:instrText xml:space="preserve"> PAGEREF _Toc224070802 \h </w:instrText>
            </w:r>
            <w:r>
              <w:rPr>
                <w:noProof/>
                <w:webHidden/>
              </w:rPr>
            </w:r>
            <w:r>
              <w:rPr>
                <w:noProof/>
                <w:webHidden/>
              </w:rPr>
              <w:fldChar w:fldCharType="separate"/>
            </w:r>
            <w:r>
              <w:rPr>
                <w:noProof/>
                <w:webHidden/>
              </w:rPr>
              <w:t>16</w:t>
            </w:r>
            <w:r>
              <w:rPr>
                <w:noProof/>
                <w:webHidden/>
              </w:rPr>
              <w:fldChar w:fldCharType="end"/>
            </w:r>
          </w:hyperlink>
        </w:p>
        <w:p w:rsidR="00027587" w:rsidRDefault="00027587" w14:paraId="4EAFB30D" w14:textId="08212D3B">
          <w:pPr>
            <w:pStyle w:val="TOC1"/>
            <w:tabs>
              <w:tab w:val="right" w:leader="dot" w:pos="8630"/>
            </w:tabs>
            <w:rPr>
              <w:rFonts w:eastAsiaTheme="minorEastAsia" w:cstheme="minorBidi"/>
              <w:b w:val="0"/>
              <w:bCs w:val="0"/>
              <w:i w:val="0"/>
              <w:iCs w:val="0"/>
              <w:noProof/>
              <w:kern w:val="2"/>
              <w14:ligatures w14:val="standardContextual"/>
            </w:rPr>
          </w:pPr>
          <w:hyperlink w:history="1" w:anchor="_Toc224070803">
            <w:r w:rsidRPr="00F41FB4">
              <w:rPr>
                <w:rStyle w:val="Hyperlink"/>
                <w:noProof/>
              </w:rPr>
              <w:t>Part V: Why are there no Dinosaurs in Michigan?</w:t>
            </w:r>
            <w:r>
              <w:rPr>
                <w:noProof/>
                <w:webHidden/>
              </w:rPr>
              <w:tab/>
            </w:r>
            <w:r>
              <w:rPr>
                <w:noProof/>
                <w:webHidden/>
              </w:rPr>
              <w:fldChar w:fldCharType="begin"/>
            </w:r>
            <w:r>
              <w:rPr>
                <w:noProof/>
                <w:webHidden/>
              </w:rPr>
              <w:instrText xml:space="preserve"> PAGEREF _Toc224070803 \h </w:instrText>
            </w:r>
            <w:r>
              <w:rPr>
                <w:noProof/>
                <w:webHidden/>
              </w:rPr>
            </w:r>
            <w:r>
              <w:rPr>
                <w:noProof/>
                <w:webHidden/>
              </w:rPr>
              <w:fldChar w:fldCharType="separate"/>
            </w:r>
            <w:r>
              <w:rPr>
                <w:noProof/>
                <w:webHidden/>
              </w:rPr>
              <w:t>17</w:t>
            </w:r>
            <w:r>
              <w:rPr>
                <w:noProof/>
                <w:webHidden/>
              </w:rPr>
              <w:fldChar w:fldCharType="end"/>
            </w:r>
          </w:hyperlink>
        </w:p>
        <w:p w:rsidR="00027587" w:rsidRDefault="00027587" w14:paraId="4574DD61" w14:textId="18C407CF">
          <w:pPr>
            <w:pStyle w:val="TOC2"/>
            <w:tabs>
              <w:tab w:val="right" w:leader="dot" w:pos="8630"/>
            </w:tabs>
            <w:rPr>
              <w:rFonts w:eastAsiaTheme="minorEastAsia" w:cstheme="minorBidi"/>
              <w:b w:val="0"/>
              <w:bCs w:val="0"/>
              <w:noProof/>
              <w:kern w:val="2"/>
              <w:sz w:val="24"/>
              <w:szCs w:val="24"/>
              <w14:ligatures w14:val="standardContextual"/>
            </w:rPr>
          </w:pPr>
          <w:hyperlink w:history="1" w:anchor="_Toc224070804">
            <w:r w:rsidRPr="00F41FB4">
              <w:rPr>
                <w:rStyle w:val="Hyperlink"/>
                <w:noProof/>
              </w:rPr>
              <w:t>Activity: Dinosaurs in Michigan are found only in museums</w:t>
            </w:r>
            <w:r>
              <w:rPr>
                <w:noProof/>
                <w:webHidden/>
              </w:rPr>
              <w:tab/>
            </w:r>
            <w:r>
              <w:rPr>
                <w:noProof/>
                <w:webHidden/>
              </w:rPr>
              <w:fldChar w:fldCharType="begin"/>
            </w:r>
            <w:r>
              <w:rPr>
                <w:noProof/>
                <w:webHidden/>
              </w:rPr>
              <w:instrText xml:space="preserve"> PAGEREF _Toc224070804 \h </w:instrText>
            </w:r>
            <w:r>
              <w:rPr>
                <w:noProof/>
                <w:webHidden/>
              </w:rPr>
            </w:r>
            <w:r>
              <w:rPr>
                <w:noProof/>
                <w:webHidden/>
              </w:rPr>
              <w:fldChar w:fldCharType="separate"/>
            </w:r>
            <w:r>
              <w:rPr>
                <w:noProof/>
                <w:webHidden/>
              </w:rPr>
              <w:t>17</w:t>
            </w:r>
            <w:r>
              <w:rPr>
                <w:noProof/>
                <w:webHidden/>
              </w:rPr>
              <w:fldChar w:fldCharType="end"/>
            </w:r>
          </w:hyperlink>
        </w:p>
        <w:p w:rsidR="00027587" w:rsidRDefault="00027587" w14:paraId="2F5D9C0B" w14:textId="5DE57911">
          <w:pPr>
            <w:pStyle w:val="TOC3"/>
            <w:tabs>
              <w:tab w:val="right" w:leader="dot" w:pos="8630"/>
            </w:tabs>
            <w:rPr>
              <w:rFonts w:eastAsiaTheme="minorEastAsia" w:cstheme="minorBidi"/>
              <w:noProof/>
              <w:kern w:val="2"/>
              <w:sz w:val="24"/>
              <w:szCs w:val="24"/>
              <w14:ligatures w14:val="standardContextual"/>
            </w:rPr>
          </w:pPr>
          <w:hyperlink w:history="1" w:anchor="_Toc224070805">
            <w:r w:rsidRPr="00F41FB4">
              <w:rPr>
                <w:rStyle w:val="Hyperlink"/>
                <w:noProof/>
              </w:rPr>
              <w:t>Background</w:t>
            </w:r>
            <w:r>
              <w:rPr>
                <w:noProof/>
                <w:webHidden/>
              </w:rPr>
              <w:tab/>
            </w:r>
            <w:r>
              <w:rPr>
                <w:noProof/>
                <w:webHidden/>
              </w:rPr>
              <w:fldChar w:fldCharType="begin"/>
            </w:r>
            <w:r>
              <w:rPr>
                <w:noProof/>
                <w:webHidden/>
              </w:rPr>
              <w:instrText xml:space="preserve"> PAGEREF _Toc224070805 \h </w:instrText>
            </w:r>
            <w:r>
              <w:rPr>
                <w:noProof/>
                <w:webHidden/>
              </w:rPr>
            </w:r>
            <w:r>
              <w:rPr>
                <w:noProof/>
                <w:webHidden/>
              </w:rPr>
              <w:fldChar w:fldCharType="separate"/>
            </w:r>
            <w:r>
              <w:rPr>
                <w:noProof/>
                <w:webHidden/>
              </w:rPr>
              <w:t>17</w:t>
            </w:r>
            <w:r>
              <w:rPr>
                <w:noProof/>
                <w:webHidden/>
              </w:rPr>
              <w:fldChar w:fldCharType="end"/>
            </w:r>
          </w:hyperlink>
        </w:p>
        <w:p w:rsidR="00027587" w:rsidRDefault="00027587" w14:paraId="3538289D" w14:textId="2555A297">
          <w:pPr>
            <w:pStyle w:val="TOC3"/>
            <w:tabs>
              <w:tab w:val="right" w:leader="dot" w:pos="8630"/>
            </w:tabs>
            <w:rPr>
              <w:rFonts w:eastAsiaTheme="minorEastAsia" w:cstheme="minorBidi"/>
              <w:noProof/>
              <w:kern w:val="2"/>
              <w:sz w:val="24"/>
              <w:szCs w:val="24"/>
              <w14:ligatures w14:val="standardContextual"/>
            </w:rPr>
          </w:pPr>
          <w:hyperlink w:history="1" w:anchor="_Toc224070806">
            <w:r w:rsidRPr="00F41FB4">
              <w:rPr>
                <w:rStyle w:val="Hyperlink"/>
                <w:noProof/>
              </w:rPr>
              <w:t>Instructions</w:t>
            </w:r>
            <w:r>
              <w:rPr>
                <w:noProof/>
                <w:webHidden/>
              </w:rPr>
              <w:tab/>
            </w:r>
            <w:r>
              <w:rPr>
                <w:noProof/>
                <w:webHidden/>
              </w:rPr>
              <w:fldChar w:fldCharType="begin"/>
            </w:r>
            <w:r>
              <w:rPr>
                <w:noProof/>
                <w:webHidden/>
              </w:rPr>
              <w:instrText xml:space="preserve"> PAGEREF _Toc224070806 \h </w:instrText>
            </w:r>
            <w:r>
              <w:rPr>
                <w:noProof/>
                <w:webHidden/>
              </w:rPr>
            </w:r>
            <w:r>
              <w:rPr>
                <w:noProof/>
                <w:webHidden/>
              </w:rPr>
              <w:fldChar w:fldCharType="separate"/>
            </w:r>
            <w:r>
              <w:rPr>
                <w:noProof/>
                <w:webHidden/>
              </w:rPr>
              <w:t>18</w:t>
            </w:r>
            <w:r>
              <w:rPr>
                <w:noProof/>
                <w:webHidden/>
              </w:rPr>
              <w:fldChar w:fldCharType="end"/>
            </w:r>
          </w:hyperlink>
        </w:p>
        <w:p w:rsidR="00027587" w:rsidRDefault="00027587" w14:paraId="467AE7FA" w14:textId="1EC12796">
          <w:pPr>
            <w:pStyle w:val="TOC3"/>
            <w:tabs>
              <w:tab w:val="right" w:leader="dot" w:pos="8630"/>
            </w:tabs>
            <w:rPr>
              <w:rFonts w:eastAsiaTheme="minorEastAsia" w:cstheme="minorBidi"/>
              <w:noProof/>
              <w:kern w:val="2"/>
              <w:sz w:val="24"/>
              <w:szCs w:val="24"/>
              <w14:ligatures w14:val="standardContextual"/>
            </w:rPr>
          </w:pPr>
          <w:hyperlink w:history="1" w:anchor="_Toc224070807">
            <w:r w:rsidRPr="00F41FB4">
              <w:rPr>
                <w:rStyle w:val="Hyperlink"/>
                <w:noProof/>
              </w:rPr>
              <w:t>Materials</w:t>
            </w:r>
            <w:r>
              <w:rPr>
                <w:noProof/>
                <w:webHidden/>
              </w:rPr>
              <w:tab/>
            </w:r>
            <w:r>
              <w:rPr>
                <w:noProof/>
                <w:webHidden/>
              </w:rPr>
              <w:fldChar w:fldCharType="begin"/>
            </w:r>
            <w:r>
              <w:rPr>
                <w:noProof/>
                <w:webHidden/>
              </w:rPr>
              <w:instrText xml:space="preserve"> PAGEREF _Toc224070807 \h </w:instrText>
            </w:r>
            <w:r>
              <w:rPr>
                <w:noProof/>
                <w:webHidden/>
              </w:rPr>
            </w:r>
            <w:r>
              <w:rPr>
                <w:noProof/>
                <w:webHidden/>
              </w:rPr>
              <w:fldChar w:fldCharType="separate"/>
            </w:r>
            <w:r>
              <w:rPr>
                <w:noProof/>
                <w:webHidden/>
              </w:rPr>
              <w:t>18</w:t>
            </w:r>
            <w:r>
              <w:rPr>
                <w:noProof/>
                <w:webHidden/>
              </w:rPr>
              <w:fldChar w:fldCharType="end"/>
            </w:r>
          </w:hyperlink>
        </w:p>
        <w:p w:rsidR="00027587" w:rsidRDefault="00027587" w14:paraId="74222C99" w14:textId="07ACB8AF">
          <w:pPr>
            <w:pStyle w:val="TOC1"/>
            <w:tabs>
              <w:tab w:val="right" w:leader="dot" w:pos="8630"/>
            </w:tabs>
            <w:rPr>
              <w:rFonts w:eastAsiaTheme="minorEastAsia" w:cstheme="minorBidi"/>
              <w:b w:val="0"/>
              <w:bCs w:val="0"/>
              <w:i w:val="0"/>
              <w:iCs w:val="0"/>
              <w:noProof/>
              <w:kern w:val="2"/>
              <w14:ligatures w14:val="standardContextual"/>
            </w:rPr>
          </w:pPr>
          <w:hyperlink w:history="1" w:anchor="_Toc224070808">
            <w:r w:rsidRPr="00F41FB4">
              <w:rPr>
                <w:rStyle w:val="Hyperlink"/>
                <w:noProof/>
              </w:rPr>
              <w:t>Part V: The End. How did dinosaurs go extinct?</w:t>
            </w:r>
            <w:r>
              <w:rPr>
                <w:noProof/>
                <w:webHidden/>
              </w:rPr>
              <w:tab/>
            </w:r>
            <w:r>
              <w:rPr>
                <w:noProof/>
                <w:webHidden/>
              </w:rPr>
              <w:fldChar w:fldCharType="begin"/>
            </w:r>
            <w:r>
              <w:rPr>
                <w:noProof/>
                <w:webHidden/>
              </w:rPr>
              <w:instrText xml:space="preserve"> PAGEREF _Toc224070808 \h </w:instrText>
            </w:r>
            <w:r>
              <w:rPr>
                <w:noProof/>
                <w:webHidden/>
              </w:rPr>
            </w:r>
            <w:r>
              <w:rPr>
                <w:noProof/>
                <w:webHidden/>
              </w:rPr>
              <w:fldChar w:fldCharType="separate"/>
            </w:r>
            <w:r>
              <w:rPr>
                <w:noProof/>
                <w:webHidden/>
              </w:rPr>
              <w:t>21</w:t>
            </w:r>
            <w:r>
              <w:rPr>
                <w:noProof/>
                <w:webHidden/>
              </w:rPr>
              <w:fldChar w:fldCharType="end"/>
            </w:r>
          </w:hyperlink>
        </w:p>
        <w:p w:rsidR="00027587" w:rsidRDefault="00027587" w14:paraId="5E15CE0F" w14:textId="123CD0BE">
          <w:pPr>
            <w:pStyle w:val="TOC2"/>
            <w:tabs>
              <w:tab w:val="right" w:leader="dot" w:pos="8630"/>
            </w:tabs>
            <w:rPr>
              <w:rFonts w:eastAsiaTheme="minorEastAsia" w:cstheme="minorBidi"/>
              <w:b w:val="0"/>
              <w:bCs w:val="0"/>
              <w:noProof/>
              <w:kern w:val="2"/>
              <w:sz w:val="24"/>
              <w:szCs w:val="24"/>
              <w14:ligatures w14:val="standardContextual"/>
            </w:rPr>
          </w:pPr>
          <w:hyperlink w:history="1" w:anchor="_Toc224070809">
            <w:r w:rsidRPr="00F41FB4">
              <w:rPr>
                <w:rStyle w:val="Hyperlink"/>
                <w:noProof/>
              </w:rPr>
              <w:t>Activity: How can we know what caused extinction millions of years ago?</w:t>
            </w:r>
            <w:r>
              <w:rPr>
                <w:noProof/>
                <w:webHidden/>
              </w:rPr>
              <w:tab/>
            </w:r>
            <w:r>
              <w:rPr>
                <w:noProof/>
                <w:webHidden/>
              </w:rPr>
              <w:fldChar w:fldCharType="begin"/>
            </w:r>
            <w:r>
              <w:rPr>
                <w:noProof/>
                <w:webHidden/>
              </w:rPr>
              <w:instrText xml:space="preserve"> PAGEREF _Toc224070809 \h </w:instrText>
            </w:r>
            <w:r>
              <w:rPr>
                <w:noProof/>
                <w:webHidden/>
              </w:rPr>
            </w:r>
            <w:r>
              <w:rPr>
                <w:noProof/>
                <w:webHidden/>
              </w:rPr>
              <w:fldChar w:fldCharType="separate"/>
            </w:r>
            <w:r>
              <w:rPr>
                <w:noProof/>
                <w:webHidden/>
              </w:rPr>
              <w:t>21</w:t>
            </w:r>
            <w:r>
              <w:rPr>
                <w:noProof/>
                <w:webHidden/>
              </w:rPr>
              <w:fldChar w:fldCharType="end"/>
            </w:r>
          </w:hyperlink>
        </w:p>
        <w:p w:rsidR="00027587" w:rsidRDefault="00027587" w14:paraId="058F059F" w14:textId="7D9E8426">
          <w:pPr>
            <w:pStyle w:val="TOC3"/>
            <w:tabs>
              <w:tab w:val="right" w:leader="dot" w:pos="8630"/>
            </w:tabs>
            <w:rPr>
              <w:rFonts w:eastAsiaTheme="minorEastAsia" w:cstheme="minorBidi"/>
              <w:noProof/>
              <w:kern w:val="2"/>
              <w:sz w:val="24"/>
              <w:szCs w:val="24"/>
              <w14:ligatures w14:val="standardContextual"/>
            </w:rPr>
          </w:pPr>
          <w:hyperlink w:history="1" w:anchor="_Toc224070810">
            <w:r w:rsidRPr="00F41FB4">
              <w:rPr>
                <w:rStyle w:val="Hyperlink"/>
                <w:noProof/>
              </w:rPr>
              <w:t>Background</w:t>
            </w:r>
            <w:r>
              <w:rPr>
                <w:noProof/>
                <w:webHidden/>
              </w:rPr>
              <w:tab/>
            </w:r>
            <w:r>
              <w:rPr>
                <w:noProof/>
                <w:webHidden/>
              </w:rPr>
              <w:fldChar w:fldCharType="begin"/>
            </w:r>
            <w:r>
              <w:rPr>
                <w:noProof/>
                <w:webHidden/>
              </w:rPr>
              <w:instrText xml:space="preserve"> PAGEREF _Toc224070810 \h </w:instrText>
            </w:r>
            <w:r>
              <w:rPr>
                <w:noProof/>
                <w:webHidden/>
              </w:rPr>
            </w:r>
            <w:r>
              <w:rPr>
                <w:noProof/>
                <w:webHidden/>
              </w:rPr>
              <w:fldChar w:fldCharType="separate"/>
            </w:r>
            <w:r>
              <w:rPr>
                <w:noProof/>
                <w:webHidden/>
              </w:rPr>
              <w:t>21</w:t>
            </w:r>
            <w:r>
              <w:rPr>
                <w:noProof/>
                <w:webHidden/>
              </w:rPr>
              <w:fldChar w:fldCharType="end"/>
            </w:r>
          </w:hyperlink>
        </w:p>
        <w:p w:rsidR="00027587" w:rsidRDefault="00027587" w14:paraId="5AD75504" w14:textId="5E1056BF">
          <w:pPr>
            <w:pStyle w:val="TOC3"/>
            <w:tabs>
              <w:tab w:val="right" w:leader="dot" w:pos="8630"/>
            </w:tabs>
            <w:rPr>
              <w:rFonts w:eastAsiaTheme="minorEastAsia" w:cstheme="minorBidi"/>
              <w:noProof/>
              <w:kern w:val="2"/>
              <w:sz w:val="24"/>
              <w:szCs w:val="24"/>
              <w14:ligatures w14:val="standardContextual"/>
            </w:rPr>
          </w:pPr>
          <w:hyperlink w:history="1" w:anchor="_Toc224070811">
            <w:r w:rsidRPr="00F41FB4">
              <w:rPr>
                <w:rStyle w:val="Hyperlink"/>
                <w:noProof/>
              </w:rPr>
              <w:t>Instructions</w:t>
            </w:r>
            <w:r>
              <w:rPr>
                <w:noProof/>
                <w:webHidden/>
              </w:rPr>
              <w:tab/>
            </w:r>
            <w:r>
              <w:rPr>
                <w:noProof/>
                <w:webHidden/>
              </w:rPr>
              <w:fldChar w:fldCharType="begin"/>
            </w:r>
            <w:r>
              <w:rPr>
                <w:noProof/>
                <w:webHidden/>
              </w:rPr>
              <w:instrText xml:space="preserve"> PAGEREF _Toc224070811 \h </w:instrText>
            </w:r>
            <w:r>
              <w:rPr>
                <w:noProof/>
                <w:webHidden/>
              </w:rPr>
            </w:r>
            <w:r>
              <w:rPr>
                <w:noProof/>
                <w:webHidden/>
              </w:rPr>
              <w:fldChar w:fldCharType="separate"/>
            </w:r>
            <w:r>
              <w:rPr>
                <w:noProof/>
                <w:webHidden/>
              </w:rPr>
              <w:t>21</w:t>
            </w:r>
            <w:r>
              <w:rPr>
                <w:noProof/>
                <w:webHidden/>
              </w:rPr>
              <w:fldChar w:fldCharType="end"/>
            </w:r>
          </w:hyperlink>
        </w:p>
        <w:p w:rsidR="00027587" w:rsidRDefault="00027587" w14:paraId="11E55365" w14:textId="36231598">
          <w:pPr>
            <w:pStyle w:val="TOC3"/>
            <w:tabs>
              <w:tab w:val="right" w:leader="dot" w:pos="8630"/>
            </w:tabs>
            <w:rPr>
              <w:rFonts w:eastAsiaTheme="minorEastAsia" w:cstheme="minorBidi"/>
              <w:noProof/>
              <w:kern w:val="2"/>
              <w:sz w:val="24"/>
              <w:szCs w:val="24"/>
              <w14:ligatures w14:val="standardContextual"/>
            </w:rPr>
          </w:pPr>
          <w:hyperlink w:history="1" w:anchor="_Toc224070812">
            <w:r w:rsidRPr="00F41FB4">
              <w:rPr>
                <w:rStyle w:val="Hyperlink"/>
                <w:noProof/>
              </w:rPr>
              <w:t>Materials</w:t>
            </w:r>
            <w:r>
              <w:rPr>
                <w:noProof/>
                <w:webHidden/>
              </w:rPr>
              <w:tab/>
            </w:r>
            <w:r>
              <w:rPr>
                <w:noProof/>
                <w:webHidden/>
              </w:rPr>
              <w:fldChar w:fldCharType="begin"/>
            </w:r>
            <w:r>
              <w:rPr>
                <w:noProof/>
                <w:webHidden/>
              </w:rPr>
              <w:instrText xml:space="preserve"> PAGEREF _Toc224070812 \h </w:instrText>
            </w:r>
            <w:r>
              <w:rPr>
                <w:noProof/>
                <w:webHidden/>
              </w:rPr>
            </w:r>
            <w:r>
              <w:rPr>
                <w:noProof/>
                <w:webHidden/>
              </w:rPr>
              <w:fldChar w:fldCharType="separate"/>
            </w:r>
            <w:r>
              <w:rPr>
                <w:noProof/>
                <w:webHidden/>
              </w:rPr>
              <w:t>22</w:t>
            </w:r>
            <w:r>
              <w:rPr>
                <w:noProof/>
                <w:webHidden/>
              </w:rPr>
              <w:fldChar w:fldCharType="end"/>
            </w:r>
          </w:hyperlink>
        </w:p>
        <w:p w:rsidR="00027587" w:rsidRDefault="00027587" w14:paraId="25BD1479" w14:textId="5537DC82">
          <w:pPr>
            <w:pStyle w:val="TOC1"/>
            <w:tabs>
              <w:tab w:val="right" w:leader="dot" w:pos="8630"/>
            </w:tabs>
            <w:rPr>
              <w:rFonts w:eastAsiaTheme="minorEastAsia" w:cstheme="minorBidi"/>
              <w:b w:val="0"/>
              <w:bCs w:val="0"/>
              <w:i w:val="0"/>
              <w:iCs w:val="0"/>
              <w:noProof/>
              <w:kern w:val="2"/>
              <w14:ligatures w14:val="standardContextual"/>
            </w:rPr>
          </w:pPr>
          <w:hyperlink w:history="1" w:anchor="_Toc224070813">
            <w:r w:rsidRPr="00F41FB4">
              <w:rPr>
                <w:rStyle w:val="Hyperlink"/>
                <w:noProof/>
              </w:rPr>
              <w:t>Materials List</w:t>
            </w:r>
            <w:r>
              <w:rPr>
                <w:noProof/>
                <w:webHidden/>
              </w:rPr>
              <w:tab/>
            </w:r>
            <w:r>
              <w:rPr>
                <w:noProof/>
                <w:webHidden/>
              </w:rPr>
              <w:fldChar w:fldCharType="begin"/>
            </w:r>
            <w:r>
              <w:rPr>
                <w:noProof/>
                <w:webHidden/>
              </w:rPr>
              <w:instrText xml:space="preserve"> PAGEREF _Toc224070813 \h </w:instrText>
            </w:r>
            <w:r>
              <w:rPr>
                <w:noProof/>
                <w:webHidden/>
              </w:rPr>
            </w:r>
            <w:r>
              <w:rPr>
                <w:noProof/>
                <w:webHidden/>
              </w:rPr>
              <w:fldChar w:fldCharType="separate"/>
            </w:r>
            <w:r>
              <w:rPr>
                <w:noProof/>
                <w:webHidden/>
              </w:rPr>
              <w:t>23</w:t>
            </w:r>
            <w:r>
              <w:rPr>
                <w:noProof/>
                <w:webHidden/>
              </w:rPr>
              <w:fldChar w:fldCharType="end"/>
            </w:r>
          </w:hyperlink>
        </w:p>
        <w:p w:rsidR="00027587" w:rsidRDefault="00027587" w14:paraId="61C72412" w14:textId="0BD984AE">
          <w:pPr>
            <w:pStyle w:val="TOC1"/>
            <w:tabs>
              <w:tab w:val="right" w:leader="dot" w:pos="8630"/>
            </w:tabs>
            <w:rPr>
              <w:rFonts w:eastAsiaTheme="minorEastAsia" w:cstheme="minorBidi"/>
              <w:b w:val="0"/>
              <w:bCs w:val="0"/>
              <w:i w:val="0"/>
              <w:iCs w:val="0"/>
              <w:noProof/>
              <w:kern w:val="2"/>
              <w14:ligatures w14:val="standardContextual"/>
            </w:rPr>
          </w:pPr>
          <w:hyperlink w:history="1" w:anchor="_Toc224070814">
            <w:r w:rsidRPr="00F41FB4">
              <w:rPr>
                <w:rStyle w:val="Hyperlink"/>
                <w:rFonts w:eastAsia="Times New Roman"/>
                <w:noProof/>
              </w:rPr>
              <w:t>General Paleontology Resources</w:t>
            </w:r>
            <w:r>
              <w:rPr>
                <w:noProof/>
                <w:webHidden/>
              </w:rPr>
              <w:tab/>
            </w:r>
            <w:r>
              <w:rPr>
                <w:noProof/>
                <w:webHidden/>
              </w:rPr>
              <w:fldChar w:fldCharType="begin"/>
            </w:r>
            <w:r>
              <w:rPr>
                <w:noProof/>
                <w:webHidden/>
              </w:rPr>
              <w:instrText xml:space="preserve"> PAGEREF _Toc224070814 \h </w:instrText>
            </w:r>
            <w:r>
              <w:rPr>
                <w:noProof/>
                <w:webHidden/>
              </w:rPr>
            </w:r>
            <w:r>
              <w:rPr>
                <w:noProof/>
                <w:webHidden/>
              </w:rPr>
              <w:fldChar w:fldCharType="separate"/>
            </w:r>
            <w:r>
              <w:rPr>
                <w:noProof/>
                <w:webHidden/>
              </w:rPr>
              <w:t>24</w:t>
            </w:r>
            <w:r>
              <w:rPr>
                <w:noProof/>
                <w:webHidden/>
              </w:rPr>
              <w:fldChar w:fldCharType="end"/>
            </w:r>
          </w:hyperlink>
        </w:p>
        <w:p w:rsidR="00027587" w:rsidRDefault="00027587" w14:paraId="2FBFB6A2" w14:textId="1ABDF986">
          <w:pPr>
            <w:pStyle w:val="TOC2"/>
            <w:tabs>
              <w:tab w:val="right" w:leader="dot" w:pos="8630"/>
            </w:tabs>
            <w:rPr>
              <w:rFonts w:eastAsiaTheme="minorEastAsia" w:cstheme="minorBidi"/>
              <w:b w:val="0"/>
              <w:bCs w:val="0"/>
              <w:noProof/>
              <w:kern w:val="2"/>
              <w:sz w:val="24"/>
              <w:szCs w:val="24"/>
              <w14:ligatures w14:val="standardContextual"/>
            </w:rPr>
          </w:pPr>
          <w:hyperlink w:history="1" w:anchor="_Toc224070815">
            <w:r w:rsidRPr="00F41FB4">
              <w:rPr>
                <w:rStyle w:val="Hyperlink"/>
                <w:rFonts w:eastAsia="Times New Roman"/>
                <w:noProof/>
              </w:rPr>
              <w:t>Websites</w:t>
            </w:r>
            <w:r>
              <w:rPr>
                <w:noProof/>
                <w:webHidden/>
              </w:rPr>
              <w:tab/>
            </w:r>
            <w:r>
              <w:rPr>
                <w:noProof/>
                <w:webHidden/>
              </w:rPr>
              <w:fldChar w:fldCharType="begin"/>
            </w:r>
            <w:r>
              <w:rPr>
                <w:noProof/>
                <w:webHidden/>
              </w:rPr>
              <w:instrText xml:space="preserve"> PAGEREF _Toc224070815 \h </w:instrText>
            </w:r>
            <w:r>
              <w:rPr>
                <w:noProof/>
                <w:webHidden/>
              </w:rPr>
            </w:r>
            <w:r>
              <w:rPr>
                <w:noProof/>
                <w:webHidden/>
              </w:rPr>
              <w:fldChar w:fldCharType="separate"/>
            </w:r>
            <w:r>
              <w:rPr>
                <w:noProof/>
                <w:webHidden/>
              </w:rPr>
              <w:t>24</w:t>
            </w:r>
            <w:r>
              <w:rPr>
                <w:noProof/>
                <w:webHidden/>
              </w:rPr>
              <w:fldChar w:fldCharType="end"/>
            </w:r>
          </w:hyperlink>
        </w:p>
        <w:p w:rsidR="00027587" w:rsidRDefault="00027587" w14:paraId="68CE3480" w14:textId="5E29D0DA">
          <w:pPr>
            <w:pStyle w:val="TOC2"/>
            <w:tabs>
              <w:tab w:val="right" w:leader="dot" w:pos="8630"/>
            </w:tabs>
            <w:rPr>
              <w:rFonts w:eastAsiaTheme="minorEastAsia" w:cstheme="minorBidi"/>
              <w:b w:val="0"/>
              <w:bCs w:val="0"/>
              <w:noProof/>
              <w:kern w:val="2"/>
              <w:sz w:val="24"/>
              <w:szCs w:val="24"/>
              <w14:ligatures w14:val="standardContextual"/>
            </w:rPr>
          </w:pPr>
          <w:hyperlink w:history="1" w:anchor="_Toc224070816">
            <w:r w:rsidRPr="00F41FB4">
              <w:rPr>
                <w:rStyle w:val="Hyperlink"/>
                <w:rFonts w:eastAsia="Times New Roman"/>
                <w:noProof/>
              </w:rPr>
              <w:t>Books (classics)</w:t>
            </w:r>
            <w:r>
              <w:rPr>
                <w:noProof/>
                <w:webHidden/>
              </w:rPr>
              <w:tab/>
            </w:r>
            <w:r>
              <w:rPr>
                <w:noProof/>
                <w:webHidden/>
              </w:rPr>
              <w:fldChar w:fldCharType="begin"/>
            </w:r>
            <w:r>
              <w:rPr>
                <w:noProof/>
                <w:webHidden/>
              </w:rPr>
              <w:instrText xml:space="preserve"> PAGEREF _Toc224070816 \h </w:instrText>
            </w:r>
            <w:r>
              <w:rPr>
                <w:noProof/>
                <w:webHidden/>
              </w:rPr>
            </w:r>
            <w:r>
              <w:rPr>
                <w:noProof/>
                <w:webHidden/>
              </w:rPr>
              <w:fldChar w:fldCharType="separate"/>
            </w:r>
            <w:r>
              <w:rPr>
                <w:noProof/>
                <w:webHidden/>
              </w:rPr>
              <w:t>25</w:t>
            </w:r>
            <w:r>
              <w:rPr>
                <w:noProof/>
                <w:webHidden/>
              </w:rPr>
              <w:fldChar w:fldCharType="end"/>
            </w:r>
          </w:hyperlink>
        </w:p>
        <w:p w:rsidR="009B512C" w:rsidRDefault="009B512C" w14:paraId="5A0EDE92" w14:textId="49C0EF90">
          <w:r>
            <w:rPr>
              <w:b/>
              <w:bCs/>
              <w:noProof/>
            </w:rPr>
            <w:fldChar w:fldCharType="end"/>
          </w:r>
        </w:p>
      </w:sdtContent>
    </w:sdt>
    <w:p w:rsidR="00207DCA" w:rsidP="00020001" w:rsidRDefault="00207DCA" w14:paraId="077D76E9" w14:textId="77777777">
      <w:pPr>
        <w:rPr>
          <w:rFonts w:ascii="Amasis MT Pro" w:hAnsi="Amasis MT Pro"/>
          <w:b/>
          <w:bCs/>
        </w:rPr>
      </w:pPr>
    </w:p>
    <w:p w:rsidRPr="004B55E9" w:rsidR="006A6BB0" w:rsidP="009B512C" w:rsidRDefault="00C6208D" w14:paraId="73478363" w14:textId="11CB11A7">
      <w:pPr>
        <w:pStyle w:val="Heading1"/>
      </w:pPr>
      <w:bookmarkStart w:name="_Toc224070766" w:id="2"/>
      <w:r w:rsidRPr="004B55E9">
        <w:t xml:space="preserve">Part </w:t>
      </w:r>
      <w:r w:rsidR="002C7DC8">
        <w:t>I</w:t>
      </w:r>
      <w:r w:rsidRPr="004B55E9" w:rsidR="008D4453">
        <w:t>:</w:t>
      </w:r>
      <w:r w:rsidRPr="004B55E9">
        <w:t xml:space="preserve"> What is a </w:t>
      </w:r>
      <w:r w:rsidR="009027F5">
        <w:t>dinosaur</w:t>
      </w:r>
      <w:r w:rsidRPr="004B55E9">
        <w:t>?</w:t>
      </w:r>
      <w:bookmarkEnd w:id="2"/>
      <w:r w:rsidRPr="004B55E9" w:rsidR="00C56276">
        <w:t xml:space="preserve"> </w:t>
      </w:r>
    </w:p>
    <w:p w:rsidRPr="009B512C" w:rsidR="00152A9B" w:rsidP="009B512C" w:rsidRDefault="00152A9B" w14:paraId="19885664" w14:textId="77777777">
      <w:pPr>
        <w:pStyle w:val="Heading3"/>
      </w:pPr>
      <w:bookmarkStart w:name="_Toc224070767" w:id="3"/>
      <w:r w:rsidRPr="009B512C">
        <w:t>Background</w:t>
      </w:r>
      <w:bookmarkEnd w:id="3"/>
    </w:p>
    <w:p w:rsidRPr="00B954F6" w:rsidR="00B954F6" w:rsidP="00B954F6" w:rsidRDefault="00B954F6" w14:paraId="04333060" w14:textId="77777777">
      <w:pPr>
        <w:rPr>
          <w:rFonts w:ascii="Amasis MT Pro" w:hAnsi="Amasis MT Pro"/>
        </w:rPr>
      </w:pPr>
      <w:r w:rsidRPr="00B954F6">
        <w:rPr>
          <w:rFonts w:ascii="Amasis MT Pro" w:hAnsi="Amasis MT Pro"/>
        </w:rPr>
        <w:t xml:space="preserve">Dinosaurs were reptiles, but not all reptiles are dinosaurs. As far as we now know, there are no dinosaurs that flew and none lived adapted for life in the water (there are some dinosaurs that have been interpreted as </w:t>
      </w:r>
      <w:proofErr w:type="gramStart"/>
      <w:r w:rsidRPr="00B954F6">
        <w:rPr>
          <w:rFonts w:ascii="Amasis MT Pro" w:hAnsi="Amasis MT Pro"/>
        </w:rPr>
        <w:t>swimming</w:t>
      </w:r>
      <w:proofErr w:type="gramEnd"/>
      <w:r w:rsidRPr="00B954F6">
        <w:rPr>
          <w:rFonts w:ascii="Amasis MT Pro" w:hAnsi="Amasis MT Pro"/>
        </w:rPr>
        <w:t xml:space="preserve"> but they were probably primarily land-dwelling).</w:t>
      </w:r>
    </w:p>
    <w:p w:rsidRPr="00B954F6" w:rsidR="00B954F6" w:rsidP="00B954F6" w:rsidRDefault="00B954F6" w14:paraId="3AD383E1" w14:textId="77777777">
      <w:pPr>
        <w:rPr>
          <w:rFonts w:ascii="Amasis MT Pro" w:hAnsi="Amasis MT Pro"/>
        </w:rPr>
      </w:pPr>
    </w:p>
    <w:p w:rsidRPr="00B954F6" w:rsidR="00B954F6" w:rsidP="00B954F6" w:rsidRDefault="00B954F6" w14:paraId="5F7720A2" w14:textId="7B5EEF46">
      <w:pPr>
        <w:rPr>
          <w:rFonts w:ascii="Amasis MT Pro" w:hAnsi="Amasis MT Pro"/>
        </w:rPr>
      </w:pPr>
      <w:r w:rsidRPr="00B954F6">
        <w:rPr>
          <w:rFonts w:ascii="Amasis MT Pro" w:hAnsi="Amasis MT Pro"/>
        </w:rPr>
        <w:t xml:space="preserve">Common misconceptions about what animals are dinosaurs include other ancient reptiles, like the flying reptiles (including pterodactyls), marine (ocean-living) reptiles (like mosasaurs and </w:t>
      </w:r>
      <w:r w:rsidRPr="00B954F6" w:rsidR="00816E22">
        <w:rPr>
          <w:rFonts w:ascii="Amasis MT Pro" w:hAnsi="Amasis MT Pro"/>
        </w:rPr>
        <w:t>plesiosaurs</w:t>
      </w:r>
      <w:r w:rsidRPr="00B954F6">
        <w:rPr>
          <w:rFonts w:ascii="Amasis MT Pro" w:hAnsi="Amasis MT Pro"/>
        </w:rPr>
        <w:t xml:space="preserve">) and the mammal-like, sail-back reptile </w:t>
      </w:r>
      <w:r w:rsidRPr="00B954F6">
        <w:rPr>
          <w:rFonts w:ascii="Amasis MT Pro" w:hAnsi="Amasis MT Pro"/>
          <w:i/>
          <w:iCs/>
        </w:rPr>
        <w:t>Dimetrodon.</w:t>
      </w:r>
    </w:p>
    <w:p w:rsidRPr="00B954F6" w:rsidR="00B954F6" w:rsidP="00B954F6" w:rsidRDefault="00816E22" w14:paraId="782BD525" w14:textId="4DC055D0">
      <w:pPr>
        <w:rPr>
          <w:rFonts w:ascii="Amasis MT Pro" w:hAnsi="Amasis MT Pro"/>
        </w:rPr>
      </w:pPr>
      <w:r w:rsidRPr="00B954F6">
        <w:rPr>
          <w:rFonts w:ascii="Amasis MT Pro" w:hAnsi="Amasis MT Pro"/>
        </w:rPr>
        <w:t>Dinosaurs</w:t>
      </w:r>
      <w:r w:rsidRPr="00B954F6" w:rsidR="00B954F6">
        <w:rPr>
          <w:rFonts w:ascii="Amasis MT Pro" w:hAnsi="Amasis MT Pro"/>
        </w:rPr>
        <w:t xml:space="preserve"> can be divided into two group </w:t>
      </w:r>
      <w:proofErr w:type="gramStart"/>
      <w:r w:rsidRPr="00B954F6" w:rsidR="00B954F6">
        <w:rPr>
          <w:rFonts w:ascii="Amasis MT Pro" w:hAnsi="Amasis MT Pro"/>
        </w:rPr>
        <w:t>on the basis of</w:t>
      </w:r>
      <w:proofErr w:type="gramEnd"/>
      <w:r w:rsidRPr="00B954F6" w:rsidR="00B954F6">
        <w:rPr>
          <w:rFonts w:ascii="Amasis MT Pro" w:hAnsi="Amasis MT Pro"/>
        </w:rPr>
        <w:t xml:space="preserve"> different hip construction (the so-called ‘bird-hipped’ or ornithischians and the ‘lizard hipped or saurischians).  Despite these names for hip-type, it is the lizard-hipped saurischians that may be closely related to birds (see </w:t>
      </w:r>
      <w:r w:rsidRPr="00B954F6" w:rsidR="00B954F6">
        <w:rPr>
          <w:rFonts w:ascii="Amasis MT Pro" w:hAnsi="Amasis MT Pro"/>
          <w:i/>
          <w:iCs/>
        </w:rPr>
        <w:t>Archaeopteryx</w:t>
      </w:r>
      <w:r w:rsidRPr="00B954F6" w:rsidR="00B954F6">
        <w:rPr>
          <w:rFonts w:ascii="Amasis MT Pro" w:hAnsi="Amasis MT Pro"/>
        </w:rPr>
        <w:t xml:space="preserve"> activity, below), so birds can be considered direct descendants of dinosaurs and therefore, living dinosaurs!</w:t>
      </w:r>
    </w:p>
    <w:p w:rsidR="00B954F6" w:rsidP="00B954F6" w:rsidRDefault="00B954F6" w14:paraId="52B50FF4" w14:textId="77777777">
      <w:pPr>
        <w:pStyle w:val="Heading3"/>
      </w:pPr>
    </w:p>
    <w:p w:rsidRPr="00B954F6" w:rsidR="006A6BB0" w:rsidP="00B954F6" w:rsidRDefault="00B954F6" w14:paraId="43CE4BE8" w14:textId="458677F7">
      <w:pPr>
        <w:pStyle w:val="Heading3"/>
      </w:pPr>
      <w:bookmarkStart w:name="_Toc224070768" w:id="4"/>
      <w:r>
        <w:t>Instructions</w:t>
      </w:r>
      <w:bookmarkEnd w:id="4"/>
    </w:p>
    <w:p w:rsidR="00B954F6" w:rsidP="00B954F6" w:rsidRDefault="00B954F6" w14:paraId="3EB6D5E6" w14:textId="77777777">
      <w:pPr>
        <w:rPr>
          <w:rFonts w:ascii="Amasis MT Pro" w:hAnsi="Amasis MT Pro"/>
          <w:szCs w:val="24"/>
        </w:rPr>
      </w:pPr>
      <w:r>
        <w:rPr>
          <w:rFonts w:ascii="Amasis MT Pro" w:hAnsi="Amasis MT Pro"/>
          <w:szCs w:val="24"/>
        </w:rPr>
        <w:t xml:space="preserve">Sort the various animal models into groups (ideally, dinosaurs, mammals, birds, reptiles, amphibians).  Describe characters that distinguish each group (for example </w:t>
      </w:r>
      <w:r>
        <w:rPr>
          <w:rFonts w:ascii="Amasis MT Pro" w:hAnsi="Amasis MT Pro"/>
          <w:szCs w:val="24"/>
        </w:rPr>
        <w:t xml:space="preserve">mammals have fur/hair).  Some characters are variable, for example, there are bipedal and quadrupedal mammals, so there may not be a single character that is useful for separating all the animals based on the models (without having DNA, for example!). </w:t>
      </w:r>
    </w:p>
    <w:p w:rsidR="00B954F6" w:rsidP="006A6BB0" w:rsidRDefault="00B954F6" w14:paraId="19892E03" w14:textId="77777777">
      <w:pPr>
        <w:rPr>
          <w:rFonts w:ascii="Amasis MT Pro" w:hAnsi="Amasis MT Pro"/>
          <w:b/>
          <w:sz w:val="28"/>
          <w:szCs w:val="28"/>
        </w:rPr>
      </w:pPr>
    </w:p>
    <w:p w:rsidRPr="00B954F6" w:rsidR="00B954F6" w:rsidP="00B954F6" w:rsidRDefault="00B954F6" w14:paraId="78559139" w14:textId="7A9F54AA">
      <w:pPr>
        <w:pStyle w:val="Heading3"/>
      </w:pPr>
      <w:bookmarkStart w:name="_Toc224070769" w:id="5"/>
      <w:r>
        <w:t>Materials</w:t>
      </w:r>
      <w:bookmarkEnd w:id="5"/>
    </w:p>
    <w:p w:rsidR="00B954F6" w:rsidP="00B954F6" w:rsidRDefault="00B954F6" w14:paraId="3B5DE544" w14:textId="77777777">
      <w:pPr>
        <w:rPr>
          <w:rFonts w:ascii="Amasis MT Pro" w:hAnsi="Amasis MT Pro"/>
          <w:szCs w:val="24"/>
        </w:rPr>
      </w:pPr>
      <w:r w:rsidRPr="7C0F7921" w:rsidR="00B954F6">
        <w:rPr>
          <w:rFonts w:ascii="Amasis MT Pro" w:hAnsi="Amasis MT Pro"/>
        </w:rPr>
        <w:t>Set of dinosaur models and models of other animals, including birds, mammals, and reptiles.</w:t>
      </w:r>
    </w:p>
    <w:p w:rsidR="7C0F7921" w:rsidP="7C0F7921" w:rsidRDefault="7C0F7921" w14:paraId="3E9A48BE" w14:textId="62C2FA27">
      <w:pPr>
        <w:rPr>
          <w:rFonts w:ascii="Amasis MT Pro" w:hAnsi="Amasis MT Pro"/>
        </w:rPr>
      </w:pPr>
    </w:p>
    <w:p w:rsidRPr="0086728C" w:rsidR="00B919EF" w:rsidP="009B512C" w:rsidRDefault="00A64EBD" w14:paraId="5C42DD92" w14:textId="6EE49AB6">
      <w:pPr>
        <w:pStyle w:val="Heading2"/>
      </w:pPr>
      <w:bookmarkStart w:name="_Toc224070770" w:id="6"/>
      <w:r w:rsidRPr="00F4340C">
        <w:t xml:space="preserve">Activity: </w:t>
      </w:r>
      <w:r w:rsidRPr="00A01B45" w:rsidR="00B954F6">
        <w:rPr>
          <w:bCs/>
          <w:szCs w:val="24"/>
        </w:rPr>
        <w:t>How big were dinosaurs?</w:t>
      </w:r>
      <w:bookmarkEnd w:id="6"/>
    </w:p>
    <w:p w:rsidRPr="00710C40" w:rsidR="00B56B15" w:rsidP="009B512C" w:rsidRDefault="0018048A" w14:paraId="0C3AFF29" w14:textId="77777777">
      <w:pPr>
        <w:pStyle w:val="Heading3"/>
      </w:pPr>
      <w:bookmarkStart w:name="_Toc224070771" w:id="7"/>
      <w:r w:rsidRPr="00710C40">
        <w:t>Description</w:t>
      </w:r>
      <w:bookmarkEnd w:id="7"/>
    </w:p>
    <w:p w:rsidRPr="00B954F6" w:rsidR="00B954F6" w:rsidP="00B954F6" w:rsidRDefault="00B954F6" w14:paraId="62954FB5" w14:textId="77777777">
      <w:pPr>
        <w:rPr>
          <w:rFonts w:ascii="Amasis MT Pro" w:hAnsi="Amasis MT Pro"/>
        </w:rPr>
      </w:pPr>
      <w:r w:rsidRPr="00B954F6">
        <w:rPr>
          <w:rFonts w:ascii="Amasis MT Pro" w:hAnsi="Amasis MT Pro"/>
        </w:rPr>
        <w:t>By comparing our own foot to outlines of dinosaur feet we can estimate how much bigger (or smaller!) different dinosaurs were.</w:t>
      </w:r>
    </w:p>
    <w:p w:rsidR="0018048A" w:rsidRDefault="0018048A" w14:paraId="799B5132" w14:textId="77777777">
      <w:pPr>
        <w:rPr>
          <w:rFonts w:ascii="Amasis MT Pro" w:hAnsi="Amasis MT Pro"/>
        </w:rPr>
      </w:pPr>
    </w:p>
    <w:p w:rsidRPr="009B512C" w:rsidR="002516FA" w:rsidP="009B512C" w:rsidRDefault="002516FA" w14:paraId="5686EF7D" w14:textId="77777777">
      <w:pPr>
        <w:pStyle w:val="Heading3"/>
      </w:pPr>
      <w:bookmarkStart w:name="_Toc224070772" w:id="8"/>
      <w:r w:rsidRPr="009B512C">
        <w:t>Instructions</w:t>
      </w:r>
      <w:bookmarkEnd w:id="8"/>
    </w:p>
    <w:p w:rsidRPr="00B954F6" w:rsidR="00B954F6" w:rsidP="00B954F6" w:rsidRDefault="00B954F6" w14:paraId="176D17B0" w14:textId="77777777">
      <w:pPr>
        <w:rPr>
          <w:rFonts w:ascii="Amasis MT Pro" w:hAnsi="Amasis MT Pro"/>
        </w:rPr>
      </w:pPr>
      <w:r w:rsidRPr="00B954F6">
        <w:rPr>
          <w:rFonts w:ascii="Amasis MT Pro" w:hAnsi="Amasis MT Pro"/>
        </w:rPr>
        <w:t>Invite participants to trace their footprint or handprint on a piece of paper and then cut out their print and place their cutout next to the dinosaur footprints. Use their cutout to measure the length of the dinosaur footprint, that is, “how many of your foot/</w:t>
      </w:r>
      <w:proofErr w:type="gramStart"/>
      <w:r w:rsidRPr="00B954F6">
        <w:rPr>
          <w:rFonts w:ascii="Amasis MT Pro" w:hAnsi="Amasis MT Pro"/>
        </w:rPr>
        <w:t>hand prints</w:t>
      </w:r>
      <w:proofErr w:type="gramEnd"/>
      <w:r w:rsidRPr="00B954F6">
        <w:rPr>
          <w:rFonts w:ascii="Amasis MT Pro" w:hAnsi="Amasis MT Pro"/>
        </w:rPr>
        <w:t xml:space="preserve"> would fit inside the dinosaur footprint.?” </w:t>
      </w:r>
    </w:p>
    <w:p w:rsidRPr="00B954F6" w:rsidR="00B954F6" w:rsidP="00B954F6" w:rsidRDefault="00B954F6" w14:paraId="4F327A8D" w14:textId="77777777">
      <w:pPr>
        <w:rPr>
          <w:rFonts w:ascii="Amasis MT Pro" w:hAnsi="Amasis MT Pro"/>
        </w:rPr>
      </w:pPr>
    </w:p>
    <w:p w:rsidRPr="00B954F6" w:rsidR="00B954F6" w:rsidP="00B954F6" w:rsidRDefault="00B954F6" w14:paraId="5E94553A" w14:textId="77777777">
      <w:pPr>
        <w:rPr>
          <w:rFonts w:ascii="Amasis MT Pro" w:hAnsi="Amasis MT Pro"/>
        </w:rPr>
      </w:pPr>
      <w:r w:rsidRPr="00B954F6">
        <w:rPr>
          <w:rFonts w:ascii="Amasis MT Pro" w:hAnsi="Amasis MT Pro"/>
        </w:rPr>
        <w:t>Invite participants to use their answer to estimate how big the dinosaurs were compared to them (note: we aren’t looking for a precise or even accurate answer, but as a talking point inviting them to think about how they might estimate the size of the dinosaur).</w:t>
      </w:r>
    </w:p>
    <w:p w:rsidR="00446D7D" w:rsidRDefault="00446D7D" w14:paraId="4F81FFB9" w14:textId="77777777">
      <w:pPr>
        <w:rPr>
          <w:rFonts w:ascii="Amasis MT Pro" w:hAnsi="Amasis MT Pro"/>
        </w:rPr>
      </w:pPr>
    </w:p>
    <w:p w:rsidRPr="009B512C" w:rsidR="00963FAF" w:rsidP="009B512C" w:rsidRDefault="00C6208D" w14:paraId="493C2DBB" w14:textId="77777777">
      <w:pPr>
        <w:pStyle w:val="Heading3"/>
      </w:pPr>
      <w:bookmarkStart w:name="_Toc224070773" w:id="9"/>
      <w:r w:rsidRPr="009B512C">
        <w:t>Materials</w:t>
      </w:r>
      <w:bookmarkEnd w:id="9"/>
    </w:p>
    <w:p w:rsidRPr="00B954F6" w:rsidR="00B954F6" w:rsidP="00B954F6" w:rsidRDefault="00B954F6" w14:paraId="49E1EC44" w14:textId="77777777">
      <w:pPr>
        <w:rPr>
          <w:rFonts w:ascii="Amasis MT Pro" w:hAnsi="Amasis MT Pro"/>
        </w:rPr>
      </w:pPr>
      <w:r w:rsidRPr="00B954F6">
        <w:rPr>
          <w:rFonts w:ascii="Amasis MT Pro" w:hAnsi="Amasis MT Pro"/>
        </w:rPr>
        <w:t>Cardboard template of dinosaur footprints, big and small (see appendix)</w:t>
      </w:r>
    </w:p>
    <w:p w:rsidRPr="00B954F6" w:rsidR="00B954F6" w:rsidP="00B954F6" w:rsidRDefault="00B954F6" w14:paraId="7B31CC9C" w14:textId="77777777">
      <w:pPr>
        <w:rPr>
          <w:rFonts w:ascii="Amasis MT Pro" w:hAnsi="Amasis MT Pro"/>
        </w:rPr>
      </w:pPr>
      <w:r w:rsidRPr="00B954F6">
        <w:rPr>
          <w:rFonts w:ascii="Amasis MT Pro" w:hAnsi="Amasis MT Pro"/>
        </w:rPr>
        <w:t>Paper to trace footprint or handprint</w:t>
      </w:r>
    </w:p>
    <w:p w:rsidRPr="00B954F6" w:rsidR="00B954F6" w:rsidP="00B954F6" w:rsidRDefault="00B954F6" w14:paraId="408369B1" w14:textId="77777777">
      <w:pPr>
        <w:rPr>
          <w:rFonts w:ascii="Amasis MT Pro" w:hAnsi="Amasis MT Pro"/>
        </w:rPr>
      </w:pPr>
      <w:r w:rsidRPr="00B954F6">
        <w:rPr>
          <w:rFonts w:ascii="Amasis MT Pro" w:hAnsi="Amasis MT Pro"/>
        </w:rPr>
        <w:t>Pencil to trace footprint or handprint</w:t>
      </w:r>
    </w:p>
    <w:p w:rsidRPr="00B954F6" w:rsidR="00B954F6" w:rsidP="00B954F6" w:rsidRDefault="00B954F6" w14:paraId="0C7A903C" w14:textId="77777777">
      <w:pPr>
        <w:rPr>
          <w:rFonts w:ascii="Amasis MT Pro" w:hAnsi="Amasis MT Pro"/>
        </w:rPr>
      </w:pPr>
      <w:r w:rsidRPr="00B954F6">
        <w:rPr>
          <w:rFonts w:ascii="Amasis MT Pro" w:hAnsi="Amasis MT Pro"/>
        </w:rPr>
        <w:t>safe scissors for cutting out the footprint/handprint</w:t>
      </w:r>
    </w:p>
    <w:p w:rsidRPr="00B954F6" w:rsidR="00B954F6" w:rsidP="00B954F6" w:rsidRDefault="00B954F6" w14:paraId="21605351" w14:textId="5E7BE877">
      <w:pPr>
        <w:rPr>
          <w:rFonts w:ascii="Amasis MT Pro" w:hAnsi="Amasis MT Pro"/>
        </w:rPr>
      </w:pPr>
      <w:r w:rsidRPr="456AA6E3" w:rsidR="7768AB63">
        <w:rPr>
          <w:rFonts w:ascii="Amasis MT Pro" w:hAnsi="Amasis MT Pro"/>
        </w:rPr>
        <w:t>D</w:t>
      </w:r>
      <w:r w:rsidRPr="456AA6E3" w:rsidR="00B954F6">
        <w:rPr>
          <w:rFonts w:ascii="Amasis MT Pro" w:hAnsi="Amasis MT Pro"/>
        </w:rPr>
        <w:t>inosaur footprint templates</w:t>
      </w:r>
      <w:r w:rsidRPr="456AA6E3" w:rsidR="48154272">
        <w:rPr>
          <w:rFonts w:ascii="Amasis MT Pro" w:hAnsi="Amasis MT Pro"/>
        </w:rPr>
        <w:t xml:space="preserve">: </w:t>
      </w:r>
      <w:r w:rsidRPr="456AA6E3" w:rsidR="00B954F6">
        <w:rPr>
          <w:rFonts w:ascii="Amasis MT Pro" w:hAnsi="Amasis MT Pro"/>
        </w:rPr>
        <w:t>https://www.istockphoto.com/vector/dinosaur-paw-monster-lizard-footprint-dino-black-silhouette-footstep-t-rex-fossil-gm1934507383-556179057</w:t>
      </w:r>
    </w:p>
    <w:p w:rsidR="00B954F6" w:rsidRDefault="009A3F62" w14:paraId="59AC0505" w14:textId="77777777">
      <w:r>
        <w:t xml:space="preserve">           </w:t>
      </w:r>
      <w:r w:rsidR="00E2359C">
        <w:fldChar w:fldCharType="begin"/>
      </w:r>
      <w:r w:rsidR="00E2359C">
        <w:instrText xml:space="preserve"> INCLUDEPICTURE "https://upload.wikimedia.org/wikipedia/commons/thumb/0/00/Pleuroceras_solare%2C_Little_Switzerland%2C_Bavaria%2C_Germany.jpg/250px-Pleuroceras_solare%2C_Little_Switzerland%2C_Bavaria%2C_Germany.jpg" \* MERGEFORMATINET </w:instrText>
      </w:r>
      <w:r w:rsidR="00E2359C">
        <w:fldChar w:fldCharType="separate"/>
      </w:r>
      <w:r w:rsidR="008C1904">
        <w:fldChar w:fldCharType="begin"/>
      </w:r>
      <w:r w:rsidR="008C1904">
        <w:instrText xml:space="preserve"> INCLUDEPICTURE  "https://upload.wikimedia.org/wikipedia/commons/thumb/0/00/Pleuroceras_solare,_Little_Switzerland,_Bavaria,_Germany.jpg/250px-Pleuroceras_solare,_Little_Switzerland,_Bavaria,_Germany.jpg" \* MERGEFORMATINET </w:instrText>
      </w:r>
      <w:r w:rsidR="008C1904">
        <w:fldChar w:fldCharType="separate"/>
      </w:r>
      <w:r w:rsidR="008C1904">
        <w:fldChar w:fldCharType="begin"/>
      </w:r>
      <w:r w:rsidR="008C1904">
        <w:instrText xml:space="preserve"> INCLUDEPICTURE  "https://upload.wikimedia.org/wikipedia/commons/thumb/0/00/Pleuroceras_solare,_Little_Switzerland,_Bavaria,_Germany.jpg/250px-Pleuroceras_solare,_Little_Switzerland,_Bavaria,_Germany.jpg" \* MERGEFORMATINET </w:instrText>
      </w:r>
      <w:r w:rsidR="008C1904">
        <w:fldChar w:fldCharType="separate"/>
      </w:r>
      <w:r w:rsidR="008C1904">
        <w:fldChar w:fldCharType="end"/>
      </w:r>
      <w:r w:rsidR="008C1904">
        <w:fldChar w:fldCharType="end"/>
      </w:r>
      <w:r w:rsidR="00E2359C">
        <w:fldChar w:fldCharType="end"/>
      </w:r>
      <w:r w:rsidR="00757019">
        <w:t xml:space="preserve">       </w:t>
      </w:r>
      <w:r w:rsidR="00B954F6">
        <w:rPr>
          <w:noProof/>
        </w:rPr>
        <w:drawing>
          <wp:inline distT="0" distB="0" distL="0" distR="0" wp14:anchorId="429E4E86" wp14:editId="606FD92E">
            <wp:extent cx="5486400" cy="2887980"/>
            <wp:effectExtent l="0" t="0" r="0" b="0"/>
            <wp:docPr id="2133200935" name="Picture 9" descr="Dinosaur paw. Monster lizard footprint, dino black silhouette footstep. T-rex fossil feet icon, brachiosaurus paws shape. Paleontology. Wild animal. Vector set Dinosaur paw. Monster lizard footprint, dino black silhouette footstep. T-rex fossil feet icon, brachiosaurus paws shape. Paleontology. Wild animal. Vector set. Ancient creature traces Dinosaur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nosaur paw. Monster lizard footprint, dino black silhouette footstep. T-rex fossil feet icon, brachiosaurus paws shape. Paleontology. Wild animal. Vector set Dinosaur paw. Monster lizard footprint, dino black silhouette footstep. T-rex fossil feet icon, brachiosaurus paws shape. Paleontology. Wild animal. Vector set. Ancient creature traces Dinosaur stock vect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887980"/>
                    </a:xfrm>
                    <a:prstGeom prst="rect">
                      <a:avLst/>
                    </a:prstGeom>
                    <a:noFill/>
                    <a:ln>
                      <a:noFill/>
                    </a:ln>
                  </pic:spPr>
                </pic:pic>
              </a:graphicData>
            </a:graphic>
          </wp:inline>
        </w:drawing>
      </w:r>
    </w:p>
    <w:p w:rsidR="00B954F6" w:rsidRDefault="00B954F6" w14:paraId="169BE00F" w14:textId="77777777"/>
    <w:p w:rsidR="00B954F6" w:rsidRDefault="00B954F6" w14:paraId="1EE521E6" w14:textId="77777777"/>
    <w:p w:rsidRPr="0086728C" w:rsidR="00B954F6" w:rsidP="00B954F6" w:rsidRDefault="00B954F6" w14:paraId="57522EC6" w14:textId="69B06725">
      <w:pPr>
        <w:pStyle w:val="Heading2"/>
      </w:pPr>
      <w:bookmarkStart w:name="_Toc224070774" w:id="10"/>
      <w:r w:rsidRPr="00F4340C">
        <w:t xml:space="preserve">Activity: </w:t>
      </w:r>
      <w:r w:rsidRPr="00A01B45">
        <w:rPr>
          <w:bCs/>
          <w:szCs w:val="24"/>
        </w:rPr>
        <w:t>When (how long ago) did dinosaurs live?</w:t>
      </w:r>
      <w:r>
        <w:rPr>
          <w:bCs/>
          <w:szCs w:val="24"/>
        </w:rPr>
        <w:t xml:space="preserve"> [One million dots!]</w:t>
      </w:r>
      <w:bookmarkEnd w:id="10"/>
    </w:p>
    <w:p w:rsidR="00B954F6" w:rsidP="00B954F6" w:rsidRDefault="00B954F6" w14:paraId="5E97236A" w14:textId="77777777">
      <w:pPr>
        <w:pStyle w:val="Heading3"/>
      </w:pPr>
    </w:p>
    <w:p w:rsidR="00B954F6" w:rsidP="00B954F6" w:rsidRDefault="00B954F6" w14:paraId="17502B1C" w14:textId="77777777">
      <w:pPr>
        <w:rPr>
          <w:rFonts w:ascii="Amasis MT Pro" w:hAnsi="Amasis MT Pro"/>
          <w:b/>
          <w:bCs/>
        </w:rPr>
      </w:pPr>
      <w:r w:rsidRPr="00876610">
        <w:rPr>
          <w:rFonts w:ascii="Amasis MT Pro" w:hAnsi="Amasis MT Pro"/>
          <w:b/>
          <w:bCs/>
        </w:rPr>
        <w:t>Background</w:t>
      </w:r>
      <w:r w:rsidRPr="00876610">
        <w:rPr>
          <w:rFonts w:ascii="Amasis MT Pro" w:hAnsi="Amasis MT Pro"/>
          <w:b/>
          <w:bCs/>
        </w:rPr>
        <w:tab/>
      </w:r>
    </w:p>
    <w:p w:rsidRPr="00B954F6" w:rsidR="00B954F6" w:rsidP="00B954F6" w:rsidRDefault="00B954F6" w14:paraId="63A15F87" w14:textId="77777777">
      <w:pPr>
        <w:rPr>
          <w:rFonts w:ascii="Amasis MT Pro" w:hAnsi="Amasis MT Pro"/>
        </w:rPr>
      </w:pPr>
      <w:r w:rsidRPr="00B954F6">
        <w:rPr>
          <w:rFonts w:ascii="Amasis MT Pro" w:hAnsi="Amasis MT Pro"/>
        </w:rPr>
        <w:t>Geologists commonly talk about millions and billions of years ago very casually, but these are very large numbers that are hard to truly understand. Putting it in human terms:  we live about 100 years, our parents 100, grandparents 100, that gets our understanding of family history back 300 years…still 700 years from a thousand, and 17000 from a million and 17,000,000 from a billion! The earliest dinosaurs are known from about 240 million years ago and the last (non-bird) dinosaurs went extinct about 60 million years ago. One way to try to understand how big these numbers are is to try to make a million dots.</w:t>
      </w:r>
    </w:p>
    <w:p w:rsidR="00B954F6" w:rsidP="00B954F6" w:rsidRDefault="00B954F6" w14:paraId="417A7601" w14:textId="77777777">
      <w:pPr>
        <w:rPr>
          <w:rFonts w:ascii="Amasis MT Pro" w:hAnsi="Amasis MT Pro"/>
        </w:rPr>
      </w:pPr>
    </w:p>
    <w:p w:rsidRPr="009B512C" w:rsidR="00B954F6" w:rsidP="00B954F6" w:rsidRDefault="00B954F6" w14:paraId="120DEC71" w14:textId="77777777">
      <w:pPr>
        <w:pStyle w:val="Heading3"/>
      </w:pPr>
      <w:bookmarkStart w:name="_Toc224070775" w:id="11"/>
      <w:r w:rsidRPr="009B512C">
        <w:t>Instructions</w:t>
      </w:r>
      <w:bookmarkEnd w:id="11"/>
    </w:p>
    <w:p w:rsidR="00B954F6" w:rsidP="00B954F6" w:rsidRDefault="00B954F6" w14:paraId="3D96B911" w14:textId="77777777">
      <w:pPr>
        <w:rPr>
          <w:rFonts w:ascii="Amasis MT Pro" w:hAnsi="Amasis MT Pro"/>
        </w:rPr>
      </w:pPr>
      <w:r w:rsidRPr="004859FA">
        <w:rPr>
          <w:rFonts w:ascii="Amasis MT Pro" w:hAnsi="Amasis MT Pro"/>
          <w:szCs w:val="24"/>
        </w:rPr>
        <w:t xml:space="preserve">Invite participants </w:t>
      </w:r>
      <w:r>
        <w:rPr>
          <w:rFonts w:ascii="Amasis MT Pro" w:hAnsi="Amasis MT Pro"/>
          <w:szCs w:val="24"/>
        </w:rPr>
        <w:t xml:space="preserve">guess how </w:t>
      </w:r>
      <w:proofErr w:type="gramStart"/>
      <w:r>
        <w:rPr>
          <w:rFonts w:ascii="Amasis MT Pro" w:hAnsi="Amasis MT Pro"/>
          <w:szCs w:val="24"/>
        </w:rPr>
        <w:t>long ago</w:t>
      </w:r>
      <w:proofErr w:type="gramEnd"/>
      <w:r>
        <w:rPr>
          <w:rFonts w:ascii="Amasis MT Pro" w:hAnsi="Amasis MT Pro"/>
          <w:szCs w:val="24"/>
        </w:rPr>
        <w:t xml:space="preserve"> dinosaurs (not including their modern relatives, birds) lived. Look up the Mesozoic Era on the geologic timescale to find the age for the beginning of the Mesozoic Era and the end of the Mesozoic Era (these dates will differ slightly from different sources as age dates have been refined over the years). </w:t>
      </w:r>
      <w:r w:rsidRPr="005010D9">
        <w:rPr>
          <w:rFonts w:ascii="Amasis MT Pro" w:hAnsi="Amasis MT Pro"/>
        </w:rPr>
        <w:t>We are going to try to make one million dots</w:t>
      </w:r>
      <w:r>
        <w:rPr>
          <w:rFonts w:ascii="Amasis MT Pro" w:hAnsi="Amasis MT Pro"/>
        </w:rPr>
        <w:t xml:space="preserve">. (This activity could be run over the course of an hour, a day, or be a continuing activity for the duration of the summer program). </w:t>
      </w:r>
    </w:p>
    <w:p w:rsidR="00B954F6" w:rsidP="00B954F6" w:rsidRDefault="00B954F6" w14:paraId="5A46928C" w14:textId="77777777">
      <w:pPr>
        <w:rPr>
          <w:rFonts w:ascii="Amasis MT Pro" w:hAnsi="Amasis MT Pro"/>
        </w:rPr>
      </w:pPr>
    </w:p>
    <w:p w:rsidRPr="005010D9" w:rsidR="00B954F6" w:rsidP="00B954F6" w:rsidRDefault="00B954F6" w14:paraId="6070E8BD" w14:textId="77777777">
      <w:pPr>
        <w:rPr>
          <w:rFonts w:ascii="Amasis MT Pro" w:hAnsi="Amasis MT Pro"/>
        </w:rPr>
      </w:pPr>
      <w:r w:rsidRPr="00816E22">
        <w:rPr>
          <w:rFonts w:ascii="Amasis MT Pro" w:hAnsi="Amasis MT Pro"/>
        </w:rPr>
        <w:t>U</w:t>
      </w:r>
      <w:r>
        <w:rPr>
          <w:rFonts w:ascii="Amasis MT Pro" w:hAnsi="Amasis MT Pro"/>
        </w:rPr>
        <w:t xml:space="preserve">se markers to make dots on the paper (this could be one very large piece of paper or individuals can contribute single pages to be aggregated).  Instruct participants to </w:t>
      </w:r>
      <w:r w:rsidRPr="005010D9">
        <w:rPr>
          <w:rFonts w:ascii="Amasis MT Pro" w:hAnsi="Amasis MT Pro"/>
        </w:rPr>
        <w:t xml:space="preserve">make </w:t>
      </w:r>
      <w:r>
        <w:rPr>
          <w:rFonts w:ascii="Amasis MT Pro" w:hAnsi="Amasis MT Pro"/>
        </w:rPr>
        <w:t xml:space="preserve">their </w:t>
      </w:r>
      <w:r w:rsidRPr="005010D9">
        <w:rPr>
          <w:rFonts w:ascii="Amasis MT Pro" w:hAnsi="Amasis MT Pro"/>
        </w:rPr>
        <w:t xml:space="preserve">dots in groups of 100 so we can count them easily.  Allow </w:t>
      </w:r>
      <w:r>
        <w:rPr>
          <w:rFonts w:ascii="Amasis MT Pro" w:hAnsi="Amasis MT Pro"/>
        </w:rPr>
        <w:t xml:space="preserve">individuals to work </w:t>
      </w:r>
      <w:proofErr w:type="gramStart"/>
      <w:r>
        <w:rPr>
          <w:rFonts w:ascii="Amasis MT Pro" w:hAnsi="Amasis MT Pro"/>
        </w:rPr>
        <w:t>as long as</w:t>
      </w:r>
      <w:proofErr w:type="gramEnd"/>
      <w:r>
        <w:rPr>
          <w:rFonts w:ascii="Amasis MT Pro" w:hAnsi="Amasis MT Pro"/>
        </w:rPr>
        <w:t xml:space="preserve"> they care to or set a time limit and then tally their dots.  Collect their </w:t>
      </w:r>
      <w:r>
        <w:rPr>
          <w:rFonts w:ascii="Amasis MT Pro" w:hAnsi="Amasis MT Pro"/>
        </w:rPr>
        <w:t xml:space="preserve">page and add to the collective results.  </w:t>
      </w:r>
      <w:r w:rsidRPr="005010D9">
        <w:rPr>
          <w:rFonts w:ascii="Amasis MT Pro" w:hAnsi="Amasis MT Pro"/>
        </w:rPr>
        <w:t xml:space="preserve">At the completion of the exercise, tally the dot count </w:t>
      </w:r>
      <w:r>
        <w:rPr>
          <w:rFonts w:ascii="Amasis MT Pro" w:hAnsi="Amasis MT Pro"/>
        </w:rPr>
        <w:t xml:space="preserve">and invite participants </w:t>
      </w:r>
      <w:r w:rsidRPr="005010D9">
        <w:rPr>
          <w:rFonts w:ascii="Amasis MT Pro" w:hAnsi="Amasis MT Pro"/>
        </w:rPr>
        <w:t>to discuss the results</w:t>
      </w:r>
      <w:r>
        <w:rPr>
          <w:rFonts w:ascii="Amasis MT Pro" w:hAnsi="Amasis MT Pro"/>
        </w:rPr>
        <w:t>:</w:t>
      </w:r>
    </w:p>
    <w:p w:rsidRPr="005010D9" w:rsidR="00B954F6" w:rsidP="00B954F6" w:rsidRDefault="00B954F6" w14:paraId="669D795E" w14:textId="77777777">
      <w:pPr>
        <w:rPr>
          <w:rFonts w:ascii="Amasis MT Pro" w:hAnsi="Amasis MT Pro"/>
        </w:rPr>
      </w:pPr>
    </w:p>
    <w:p w:rsidRPr="005010D9" w:rsidR="00B954F6" w:rsidP="00B954F6" w:rsidRDefault="00B954F6" w14:paraId="4245FBC4" w14:textId="77777777">
      <w:pPr>
        <w:rPr>
          <w:rFonts w:ascii="Amasis MT Pro" w:hAnsi="Amasis MT Pro"/>
        </w:rPr>
      </w:pPr>
      <w:r>
        <w:rPr>
          <w:rFonts w:ascii="Amasis MT Pro" w:hAnsi="Amasis MT Pro"/>
        </w:rPr>
        <w:t xml:space="preserve">As a group or individually, take the </w:t>
      </w:r>
      <w:r w:rsidRPr="005010D9">
        <w:rPr>
          <w:rFonts w:ascii="Amasis MT Pro" w:hAnsi="Amasis MT Pro"/>
        </w:rPr>
        <w:t>dot total and subtract from one million to get the number of remaining dots</w:t>
      </w:r>
      <w:r>
        <w:rPr>
          <w:rFonts w:ascii="Amasis MT Pro" w:hAnsi="Amasis MT Pro"/>
        </w:rPr>
        <w:t xml:space="preserve"> required to reach one million.</w:t>
      </w:r>
      <w:r w:rsidRPr="005010D9">
        <w:rPr>
          <w:rFonts w:ascii="Amasis MT Pro" w:hAnsi="Amasis MT Pro"/>
        </w:rPr>
        <w:t xml:space="preserve">  Divide </w:t>
      </w:r>
      <w:r>
        <w:rPr>
          <w:rFonts w:ascii="Amasis MT Pro" w:hAnsi="Amasis MT Pro"/>
        </w:rPr>
        <w:t>that number by</w:t>
      </w:r>
      <w:r w:rsidRPr="005010D9">
        <w:rPr>
          <w:rFonts w:ascii="Amasis MT Pro" w:hAnsi="Amasis MT Pro"/>
        </w:rPr>
        <w:t xml:space="preserve"> the day’s </w:t>
      </w:r>
      <w:r>
        <w:rPr>
          <w:rFonts w:ascii="Amasis MT Pro" w:hAnsi="Amasis MT Pro"/>
        </w:rPr>
        <w:t xml:space="preserve">dot </w:t>
      </w:r>
      <w:r w:rsidRPr="005010D9">
        <w:rPr>
          <w:rFonts w:ascii="Amasis MT Pro" w:hAnsi="Amasis MT Pro"/>
        </w:rPr>
        <w:t xml:space="preserve">total to get the number of additional days required to get to 1 million dots (that is assuming the same number of </w:t>
      </w:r>
      <w:r>
        <w:rPr>
          <w:rFonts w:ascii="Amasis MT Pro" w:hAnsi="Amasis MT Pro"/>
        </w:rPr>
        <w:t>participants</w:t>
      </w:r>
      <w:r w:rsidRPr="005010D9">
        <w:rPr>
          <w:rFonts w:ascii="Amasis MT Pro" w:hAnsi="Amasis MT Pro"/>
        </w:rPr>
        <w:t xml:space="preserve"> working for the same length of time.  For example, a daily total of 32,000 dots gives a remainder of (1,000,000 - 32,000 = 996,800).  996,800 divided by 32,000 is </w:t>
      </w:r>
      <w:r w:rsidRPr="00D26C86">
        <w:rPr>
          <w:rFonts w:ascii="Amasis MT Pro" w:hAnsi="Amasis MT Pro"/>
          <w:b/>
          <w:bCs/>
        </w:rPr>
        <w:t xml:space="preserve">311 years. </w:t>
      </w:r>
      <w:r w:rsidRPr="005010D9">
        <w:rPr>
          <w:rFonts w:ascii="Amasis MT Pro" w:hAnsi="Amasis MT Pro"/>
        </w:rPr>
        <w:t xml:space="preserve"> </w:t>
      </w:r>
    </w:p>
    <w:p w:rsidRPr="005010D9" w:rsidR="00B954F6" w:rsidP="00B954F6" w:rsidRDefault="00B954F6" w14:paraId="11D86845" w14:textId="77777777">
      <w:pPr>
        <w:rPr>
          <w:rFonts w:ascii="Amasis MT Pro" w:hAnsi="Amasis MT Pro"/>
        </w:rPr>
      </w:pPr>
    </w:p>
    <w:p w:rsidR="00B954F6" w:rsidP="00B954F6" w:rsidRDefault="00B954F6" w14:paraId="3624DF48" w14:textId="77777777">
      <w:pPr>
        <w:rPr>
          <w:rFonts w:ascii="Amasis MT Pro" w:hAnsi="Amasis MT Pro"/>
        </w:rPr>
      </w:pPr>
      <w:r w:rsidRPr="005010D9">
        <w:rPr>
          <w:rFonts w:ascii="Amasis MT Pro" w:hAnsi="Amasis MT Pro"/>
        </w:rPr>
        <w:t xml:space="preserve">Keep track of each </w:t>
      </w:r>
      <w:r>
        <w:rPr>
          <w:rFonts w:ascii="Amasis MT Pro" w:hAnsi="Amasis MT Pro"/>
        </w:rPr>
        <w:t xml:space="preserve">day’s </w:t>
      </w:r>
      <w:r w:rsidRPr="005010D9">
        <w:rPr>
          <w:rFonts w:ascii="Amasis MT Pro" w:hAnsi="Amasis MT Pro"/>
        </w:rPr>
        <w:t xml:space="preserve">dot yield and </w:t>
      </w:r>
      <w:r>
        <w:rPr>
          <w:rFonts w:ascii="Amasis MT Pro" w:hAnsi="Amasis MT Pro"/>
        </w:rPr>
        <w:t xml:space="preserve">post </w:t>
      </w:r>
      <w:r w:rsidRPr="005010D9">
        <w:rPr>
          <w:rFonts w:ascii="Amasis MT Pro" w:hAnsi="Amasis MT Pro"/>
        </w:rPr>
        <w:t>a running total</w:t>
      </w:r>
      <w:r>
        <w:rPr>
          <w:rFonts w:ascii="Amasis MT Pro" w:hAnsi="Amasis MT Pro"/>
        </w:rPr>
        <w:t xml:space="preserve"> along with the number of dots remaining to reach the goal by the end of the program (be that a day, a week or the entire summer). Note: some participants get obsessive about this task and may need to be relieved of duty!</w:t>
      </w:r>
    </w:p>
    <w:p w:rsidR="00B954F6" w:rsidP="00B954F6" w:rsidRDefault="00B954F6" w14:paraId="3F969A2F" w14:textId="77777777">
      <w:pPr>
        <w:rPr>
          <w:rFonts w:ascii="Amasis MT Pro" w:hAnsi="Amasis MT Pro"/>
        </w:rPr>
      </w:pPr>
    </w:p>
    <w:p w:rsidR="00B954F6" w:rsidP="00B954F6" w:rsidRDefault="00B954F6" w14:paraId="1DED7B43" w14:textId="5A580379">
      <w:pPr>
        <w:rPr>
          <w:rFonts w:ascii="Amasis MT Pro" w:hAnsi="Amasis MT Pro"/>
        </w:rPr>
      </w:pPr>
      <w:r>
        <w:rPr>
          <w:rFonts w:ascii="Amasis MT Pro" w:hAnsi="Amasis MT Pro"/>
        </w:rPr>
        <w:t xml:space="preserve">Supplement the discussion with reference to the examples described in </w:t>
      </w:r>
      <w:r w:rsidRPr="00F1443D">
        <w:rPr>
          <w:rFonts w:ascii="Amasis MT Pro" w:hAnsi="Amasis MT Pro"/>
          <w:i/>
          <w:iCs/>
        </w:rPr>
        <w:t>How Much is a Million</w:t>
      </w:r>
      <w:r>
        <w:rPr>
          <w:rFonts w:ascii="Amasis MT Pro" w:hAnsi="Amasis MT Pro"/>
          <w:i/>
          <w:iCs/>
        </w:rPr>
        <w:t>.</w:t>
      </w:r>
    </w:p>
    <w:p w:rsidR="00816E22" w:rsidP="00B954F6" w:rsidRDefault="00816E22" w14:paraId="356A48FF" w14:textId="77777777">
      <w:pPr>
        <w:rPr>
          <w:rFonts w:ascii="Amasis MT Pro" w:hAnsi="Amasis MT Pro"/>
        </w:rPr>
      </w:pPr>
    </w:p>
    <w:p w:rsidRPr="009B512C" w:rsidR="00B954F6" w:rsidP="00B954F6" w:rsidRDefault="00B954F6" w14:paraId="3A9E835F" w14:textId="77777777">
      <w:pPr>
        <w:pStyle w:val="Heading3"/>
      </w:pPr>
      <w:bookmarkStart w:name="_Toc224070776" w:id="12"/>
      <w:r w:rsidRPr="009B512C">
        <w:t>Materials</w:t>
      </w:r>
      <w:bookmarkEnd w:id="12"/>
    </w:p>
    <w:p w:rsidRPr="00816E22" w:rsidR="00816E22" w:rsidP="00816E22" w:rsidRDefault="00816E22" w14:paraId="75BAED33" w14:textId="77777777">
      <w:pPr>
        <w:rPr>
          <w:rFonts w:ascii="Amasis MT Pro" w:hAnsi="Amasis MT Pro"/>
        </w:rPr>
      </w:pPr>
      <w:r w:rsidRPr="00816E22">
        <w:rPr>
          <w:rFonts w:ascii="Amasis MT Pro" w:hAnsi="Amasis MT Pro"/>
        </w:rPr>
        <w:t>Geologic timescale chart (below))</w:t>
      </w:r>
    </w:p>
    <w:p w:rsidRPr="00816E22" w:rsidR="00816E22" w:rsidP="00816E22" w:rsidRDefault="00816E22" w14:paraId="1F2AAD66" w14:textId="77777777">
      <w:pPr>
        <w:rPr>
          <w:rFonts w:ascii="Amasis MT Pro" w:hAnsi="Amasis MT Pro"/>
        </w:rPr>
      </w:pPr>
      <w:r w:rsidRPr="00816E22">
        <w:rPr>
          <w:rFonts w:ascii="Amasis MT Pro" w:hAnsi="Amasis MT Pro"/>
        </w:rPr>
        <w:t>Geologic timescale coloring sheet (below)</w:t>
      </w:r>
    </w:p>
    <w:p w:rsidRPr="00816E22" w:rsidR="00816E22" w:rsidP="00816E22" w:rsidRDefault="00816E22" w14:paraId="434ADCE0" w14:textId="77777777">
      <w:pPr>
        <w:rPr>
          <w:rFonts w:ascii="Amasis MT Pro" w:hAnsi="Amasis MT Pro"/>
        </w:rPr>
      </w:pPr>
      <w:r w:rsidRPr="00816E22">
        <w:rPr>
          <w:rFonts w:ascii="Amasis MT Pro" w:hAnsi="Amasis MT Pro"/>
        </w:rPr>
        <w:t>paper and markers</w:t>
      </w:r>
    </w:p>
    <w:p w:rsidRPr="00816E22" w:rsidR="00816E22" w:rsidP="00816E22" w:rsidRDefault="00816E22" w14:paraId="2A084768" w14:textId="77777777">
      <w:pPr>
        <w:rPr>
          <w:rFonts w:ascii="Amasis MT Pro" w:hAnsi="Amasis MT Pro"/>
        </w:rPr>
      </w:pPr>
      <w:r w:rsidRPr="00816E22">
        <w:rPr>
          <w:rFonts w:ascii="Amasis MT Pro" w:hAnsi="Amasis MT Pro"/>
        </w:rPr>
        <w:t>calculator</w:t>
      </w:r>
    </w:p>
    <w:p w:rsidRPr="00816E22" w:rsidR="00816E22" w:rsidP="00816E22" w:rsidRDefault="00816E22" w14:paraId="3FC45B21" w14:textId="6C0DA4BE">
      <w:pPr>
        <w:rPr>
          <w:rFonts w:ascii="Amasis MT Pro" w:hAnsi="Amasis MT Pro"/>
        </w:rPr>
      </w:pPr>
      <w:r w:rsidRPr="00816E22">
        <w:rPr>
          <w:rFonts w:ascii="Amasis MT Pro" w:hAnsi="Amasis MT Pro"/>
          <w:i/>
          <w:iCs/>
        </w:rPr>
        <w:t xml:space="preserve">How Much is a Million, </w:t>
      </w:r>
      <w:r w:rsidRPr="00816E22">
        <w:rPr>
          <w:rFonts w:ascii="Amasis MT Pro" w:hAnsi="Amasis MT Pro"/>
        </w:rPr>
        <w:t xml:space="preserve">by </w:t>
      </w:r>
      <w:hyperlink w:history="1" r:id="rId9">
        <w:r w:rsidRPr="00816E22">
          <w:rPr>
            <w:rStyle w:val="Hyperlink"/>
            <w:rFonts w:ascii="Amasis MT Pro" w:hAnsi="Amasis MT Pro"/>
          </w:rPr>
          <w:t>David M. Schwartz</w:t>
        </w:r>
      </w:hyperlink>
      <w:r w:rsidRPr="00816E22">
        <w:rPr>
          <w:rFonts w:ascii="Amasis MT Pro" w:hAnsi="Amasis MT Pro"/>
        </w:rPr>
        <w:t xml:space="preserve"> and Steven Kellogg </w:t>
      </w:r>
    </w:p>
    <w:p w:rsidRPr="00816E22" w:rsidR="00816E22" w:rsidP="00816E22" w:rsidRDefault="00816E22" w14:paraId="6AE8CCE3" w14:textId="77777777">
      <w:pPr>
        <w:rPr>
          <w:rFonts w:ascii="Amasis MT Pro" w:hAnsi="Amasis MT Pro"/>
          <w:b/>
          <w:bCs/>
        </w:rPr>
      </w:pPr>
    </w:p>
    <w:p w:rsidR="00DB4E63" w:rsidRDefault="00816E22" w14:paraId="5277A6FC" w14:textId="77777777">
      <w:pPr>
        <w:rPr>
          <w:rFonts w:ascii="Amasis MT Pro" w:hAnsi="Amasis MT Pro"/>
          <w:b/>
          <w:bCs/>
        </w:rPr>
      </w:pPr>
      <w:r w:rsidRPr="00816E22">
        <w:rPr>
          <w:rFonts w:ascii="Amasis MT Pro" w:hAnsi="Amasis MT Pro"/>
          <w:noProof/>
        </w:rPr>
        <w:drawing>
          <wp:anchor distT="0" distB="0" distL="114300" distR="114300" simplePos="0" relativeHeight="251659264" behindDoc="1" locked="0" layoutInCell="1" allowOverlap="1" wp14:anchorId="6C1DD4C7" wp14:editId="3FCDFF72">
            <wp:simplePos x="0" y="0"/>
            <wp:positionH relativeFrom="column">
              <wp:posOffset>1817710</wp:posOffset>
            </wp:positionH>
            <wp:positionV relativeFrom="paragraph">
              <wp:posOffset>205725</wp:posOffset>
            </wp:positionV>
            <wp:extent cx="2934335" cy="3705225"/>
            <wp:effectExtent l="0" t="0" r="0" b="9525"/>
            <wp:wrapTight wrapText="bothSides">
              <wp:wrapPolygon edited="0">
                <wp:start x="0" y="0"/>
                <wp:lineTo x="0" y="21544"/>
                <wp:lineTo x="21455" y="21544"/>
                <wp:lineTo x="21455" y="0"/>
                <wp:lineTo x="0" y="0"/>
              </wp:wrapPolygon>
            </wp:wrapTight>
            <wp:docPr id="1567335756" name="Picture 4" descr="Coloring page (above) may be reproduced for non-commercial uses; please credit artist Lisa Whiten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35756" name="Picture 4" descr="Coloring page (above) may be reproduced for non-commercial uses; please credit artist Lisa Whitena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4335" cy="370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6E22">
        <w:rPr>
          <w:rFonts w:ascii="Amasis MT Pro" w:hAnsi="Amasis MT Pro"/>
          <w:noProof/>
        </w:rPr>
        <w:drawing>
          <wp:inline distT="0" distB="0" distL="0" distR="0" wp14:anchorId="677C5251" wp14:editId="55D7372B">
            <wp:extent cx="1518468" cy="5660970"/>
            <wp:effectExtent l="0" t="0" r="5715" b="0"/>
            <wp:docPr id="2047943306" name="Picture 1" descr="Geologic timeline of life for children Chart (left) from https://www.petrifiedforestbookstore.com/shop/books/children/geological-timeline-and-the-history-of-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43306" name="Picture 1" descr="Geologic timeline of life for children Chart (left) from https://www.petrifiedforestbookstore.com/shop/books/children/geological-timeline-and-the-history-of-life/"/>
                    <pic:cNvPicPr>
                      <a:picLocks noChangeAspect="1" noChangeArrowheads="1"/>
                    </pic:cNvPicPr>
                  </pic:nvPicPr>
                  <pic:blipFill rotWithShape="1">
                    <a:blip r:embed="rId11">
                      <a:extLst>
                        <a:ext uri="{28A0092B-C50C-407E-A947-70E740481C1C}">
                          <a14:useLocalDpi xmlns:a14="http://schemas.microsoft.com/office/drawing/2010/main" val="0"/>
                        </a:ext>
                      </a:extLst>
                    </a:blip>
                    <a:srcRect l="37694" t="557" r="35743" b="416"/>
                    <a:stretch>
                      <a:fillRect/>
                    </a:stretch>
                  </pic:blipFill>
                  <pic:spPr bwMode="auto">
                    <a:xfrm>
                      <a:off x="0" y="0"/>
                      <a:ext cx="1518564" cy="5661327"/>
                    </a:xfrm>
                    <a:prstGeom prst="rect">
                      <a:avLst/>
                    </a:prstGeom>
                    <a:noFill/>
                    <a:ln>
                      <a:noFill/>
                    </a:ln>
                    <a:extLst>
                      <a:ext uri="{53640926-AAD7-44D8-BBD7-CCE9431645EC}">
                        <a14:shadowObscured xmlns:a14="http://schemas.microsoft.com/office/drawing/2010/main"/>
                      </a:ext>
                    </a:extLst>
                  </pic:spPr>
                </pic:pic>
              </a:graphicData>
            </a:graphic>
          </wp:inline>
        </w:drawing>
      </w:r>
    </w:p>
    <w:p w:rsidR="00DB4E63" w:rsidP="00DB4E63" w:rsidRDefault="00DB4E63" w14:paraId="534DE0E5" w14:textId="77777777">
      <w:r>
        <w:t xml:space="preserve">Chart (left) from </w:t>
      </w:r>
      <w:hyperlink w:history="1" r:id="rId12">
        <w:r w:rsidRPr="00481656">
          <w:rPr>
            <w:rStyle w:val="Hyperlink"/>
            <w:rFonts w:ascii="Amasis MT Pro" w:hAnsi="Amasis MT Pro"/>
          </w:rPr>
          <w:t>https://www.petrifiedforestbookstore.com/shop/books/children/geological-timeline-and-the-history-of-life/</w:t>
        </w:r>
      </w:hyperlink>
    </w:p>
    <w:p w:rsidR="00C6208D" w:rsidRDefault="00DB4E63" w14:paraId="6CCAC3F8" w14:textId="2F755039">
      <w:pPr>
        <w:rPr>
          <w:rFonts w:ascii="Amasis MT Pro" w:hAnsi="Amasis MT Pro"/>
          <w:b/>
          <w:bCs/>
        </w:rPr>
      </w:pPr>
      <w:r>
        <w:t>Coloring page (above) may be reproduced for non-commercial uses; please credit artist Lisa Whitenack</w:t>
      </w:r>
      <w:r w:rsidRPr="00816E22" w:rsidR="00816E22">
        <w:rPr>
          <w:rFonts w:ascii="Amasis MT Pro" w:hAnsi="Amasis MT Pro"/>
          <w:b/>
          <w:bCs/>
        </w:rPr>
        <w:br w:type="page"/>
      </w:r>
    </w:p>
    <w:p w:rsidRPr="0086728C" w:rsidR="00DB4E63" w:rsidP="00DB4E63" w:rsidRDefault="00DB4E63" w14:paraId="1FBE11F7" w14:textId="4CAD56FC">
      <w:pPr>
        <w:pStyle w:val="Heading2"/>
      </w:pPr>
      <w:bookmarkStart w:name="_Toc224070777" w:id="13"/>
      <w:r w:rsidRPr="00F4340C">
        <w:t xml:space="preserve">Activity: </w:t>
      </w:r>
      <w:r w:rsidRPr="00DB4E63">
        <w:rPr>
          <w:bCs/>
          <w:szCs w:val="24"/>
        </w:rPr>
        <w:t>How is a dinosaur bone similar and different from a ‘modern’ bone?</w:t>
      </w:r>
      <w:bookmarkEnd w:id="13"/>
    </w:p>
    <w:p w:rsidR="00DB4E63" w:rsidP="00DB4E63" w:rsidRDefault="00DB4E63" w14:paraId="59C3F1FE" w14:textId="77777777">
      <w:pPr>
        <w:pStyle w:val="Heading3"/>
      </w:pPr>
    </w:p>
    <w:p w:rsidR="00DB4E63" w:rsidP="00DB4E63" w:rsidRDefault="00DB4E63" w14:paraId="4D277F21" w14:textId="77777777">
      <w:pPr>
        <w:rPr>
          <w:rFonts w:ascii="Amasis MT Pro" w:hAnsi="Amasis MT Pro"/>
          <w:b/>
          <w:bCs/>
        </w:rPr>
      </w:pPr>
      <w:r w:rsidRPr="00876610">
        <w:rPr>
          <w:rFonts w:ascii="Amasis MT Pro" w:hAnsi="Amasis MT Pro"/>
          <w:b/>
          <w:bCs/>
        </w:rPr>
        <w:t>Background</w:t>
      </w:r>
      <w:r w:rsidRPr="00876610">
        <w:rPr>
          <w:rFonts w:ascii="Amasis MT Pro" w:hAnsi="Amasis MT Pro"/>
          <w:b/>
          <w:bCs/>
        </w:rPr>
        <w:tab/>
      </w:r>
    </w:p>
    <w:p w:rsidRPr="00DB4E63" w:rsidR="00DB4E63" w:rsidP="00DB4E63" w:rsidRDefault="00DB4E63" w14:paraId="42FB9CCA" w14:textId="77777777">
      <w:pPr>
        <w:rPr>
          <w:rFonts w:ascii="Amasis MT Pro" w:hAnsi="Amasis MT Pro"/>
        </w:rPr>
      </w:pPr>
      <w:r w:rsidRPr="00DB4E63">
        <w:rPr>
          <w:rFonts w:ascii="Amasis MT Pro" w:hAnsi="Amasis MT Pro"/>
        </w:rPr>
        <w:t xml:space="preserve">Is a fossil bone a bone or a rock?  It’s a bone that has been altered usually by filling in the pore space with minerals from water percolating through the sediments in which it was buried. Because empty pore space is lighter than filled-in pore space a fossilized bone is heavier than a bone from a modern animal.  Generally, the older the fossil, the longer the opportunity to become permineralized. Therefore, dinosaur bones millions of years old are generally well-mineralized and can survive weathering and erosion better than geologically younger bones, like those of Pleistocene (ice age) animals only thousands of years old. </w:t>
      </w:r>
    </w:p>
    <w:p w:rsidRPr="00DB4E63" w:rsidR="00DB4E63" w:rsidP="00DB4E63" w:rsidRDefault="00DB4E63" w14:paraId="49BAD8DC" w14:textId="77777777">
      <w:pPr>
        <w:rPr>
          <w:rFonts w:ascii="Amasis MT Pro" w:hAnsi="Amasis MT Pro"/>
        </w:rPr>
      </w:pPr>
    </w:p>
    <w:p w:rsidR="00DB4E63" w:rsidP="00DB4E63" w:rsidRDefault="00DB4E63" w14:paraId="13D2BDF3" w14:textId="56B5583E">
      <w:pPr>
        <w:rPr>
          <w:rFonts w:ascii="Amasis MT Pro" w:hAnsi="Amasis MT Pro"/>
        </w:rPr>
      </w:pPr>
      <w:r w:rsidRPr="00DB4E63">
        <w:rPr>
          <w:rFonts w:ascii="Amasis MT Pro" w:hAnsi="Amasis MT Pro"/>
        </w:rPr>
        <w:t>Generally, fossil bones are heavier and darker in color than bones from modern animals</w:t>
      </w:r>
      <w:r>
        <w:rPr>
          <w:rFonts w:ascii="Amasis MT Pro" w:hAnsi="Amasis MT Pro"/>
        </w:rPr>
        <w:t>.</w:t>
      </w:r>
    </w:p>
    <w:p w:rsidRPr="009B512C" w:rsidR="00DB4E63" w:rsidP="00DB4E63" w:rsidRDefault="00DB4E63" w14:paraId="16CDBCDE" w14:textId="77777777">
      <w:pPr>
        <w:pStyle w:val="Heading3"/>
      </w:pPr>
      <w:bookmarkStart w:name="_Toc224070778" w:id="14"/>
      <w:r w:rsidRPr="009B512C">
        <w:t>Instructions</w:t>
      </w:r>
      <w:bookmarkEnd w:id="14"/>
    </w:p>
    <w:p w:rsidRPr="00242DA2" w:rsidR="00DB4E63" w:rsidP="00DB4E63" w:rsidRDefault="00DB4E63" w14:paraId="7C8ADA2D" w14:textId="77777777">
      <w:pPr>
        <w:rPr>
          <w:rFonts w:ascii="Amasis MT Pro" w:hAnsi="Amasis MT Pro"/>
          <w:szCs w:val="24"/>
        </w:rPr>
      </w:pPr>
      <w:r w:rsidRPr="00242DA2">
        <w:rPr>
          <w:rFonts w:ascii="Amasis MT Pro" w:hAnsi="Amasis MT Pro"/>
          <w:szCs w:val="24"/>
        </w:rPr>
        <w:t>Invite visitors to compare the two bones and describe how they are different (color, weight)</w:t>
      </w:r>
    </w:p>
    <w:p w:rsidR="00DB4E63" w:rsidP="00DB4E63" w:rsidRDefault="00DB4E63" w14:paraId="75E0E8C1" w14:textId="77777777">
      <w:pPr>
        <w:rPr>
          <w:rFonts w:ascii="Amasis MT Pro" w:hAnsi="Amasis MT Pro"/>
          <w:szCs w:val="24"/>
        </w:rPr>
      </w:pPr>
      <w:r w:rsidRPr="00242DA2">
        <w:rPr>
          <w:rFonts w:ascii="Amasis MT Pro" w:hAnsi="Amasis MT Pro"/>
          <w:szCs w:val="24"/>
        </w:rPr>
        <w:t>Invite visitors to explain why the fossil bone is heavier and darker (dinosaur bone is much older so more time to become permineralized</w:t>
      </w:r>
      <w:r>
        <w:rPr>
          <w:rFonts w:ascii="Amasis MT Pro" w:hAnsi="Amasis MT Pro"/>
          <w:szCs w:val="24"/>
        </w:rPr>
        <w:t>).</w:t>
      </w:r>
    </w:p>
    <w:p w:rsidRPr="00242DA2" w:rsidR="00DB4E63" w:rsidP="00DB4E63" w:rsidRDefault="00DB4E63" w14:paraId="504E306B" w14:textId="77777777">
      <w:pPr>
        <w:rPr>
          <w:rFonts w:ascii="Amasis MT Pro" w:hAnsi="Amasis MT Pro"/>
          <w:szCs w:val="24"/>
        </w:rPr>
      </w:pPr>
      <w:r w:rsidRPr="00242DA2">
        <w:rPr>
          <w:rFonts w:ascii="Amasis MT Pro" w:hAnsi="Amasis MT Pro"/>
          <w:szCs w:val="24"/>
        </w:rPr>
        <w:t xml:space="preserve"> </w:t>
      </w:r>
    </w:p>
    <w:p w:rsidRPr="00242DA2" w:rsidR="00DB4E63" w:rsidP="00DB4E63" w:rsidRDefault="00DB4E63" w14:paraId="62A45FE5" w14:textId="77777777">
      <w:pPr>
        <w:rPr>
          <w:rFonts w:ascii="Amasis MT Pro" w:hAnsi="Amasis MT Pro"/>
          <w:szCs w:val="24"/>
        </w:rPr>
      </w:pPr>
      <w:r w:rsidRPr="00242DA2">
        <w:rPr>
          <w:rFonts w:ascii="Amasis MT Pro" w:hAnsi="Amasis MT Pro"/>
          <w:szCs w:val="24"/>
        </w:rPr>
        <w:t>Find the “age of dinosaurs” on the geologic timescale chart and “today”. Talk about how much time separates the ‘age of dinosaurs’ and ‘today’ and how it’s so cool to find fossils of animals that old!</w:t>
      </w:r>
    </w:p>
    <w:p w:rsidR="00DB4E63" w:rsidP="00DB4E63" w:rsidRDefault="00DB4E63" w14:paraId="1F81A27B" w14:textId="77777777">
      <w:pPr>
        <w:rPr>
          <w:rFonts w:ascii="Amasis MT Pro" w:hAnsi="Amasis MT Pro"/>
        </w:rPr>
      </w:pPr>
    </w:p>
    <w:p w:rsidRPr="009B512C" w:rsidR="00DB4E63" w:rsidP="00DB4E63" w:rsidRDefault="00DB4E63" w14:paraId="4B430B12" w14:textId="77777777">
      <w:pPr>
        <w:pStyle w:val="Heading3"/>
      </w:pPr>
      <w:bookmarkStart w:name="_Toc224070779" w:id="15"/>
      <w:r w:rsidRPr="009B512C">
        <w:t>Materials</w:t>
      </w:r>
      <w:bookmarkEnd w:id="15"/>
    </w:p>
    <w:p w:rsidRPr="007817C7" w:rsidR="00DB4E63" w:rsidP="00DB4E63" w:rsidRDefault="00DB4E63" w14:paraId="5A3B3E5E" w14:textId="77777777">
      <w:pPr>
        <w:rPr>
          <w:rFonts w:ascii="Amasis MT Pro" w:hAnsi="Amasis MT Pro"/>
          <w:szCs w:val="24"/>
        </w:rPr>
      </w:pPr>
      <w:r w:rsidRPr="007817C7">
        <w:rPr>
          <w:rFonts w:ascii="Amasis MT Pro" w:hAnsi="Amasis MT Pro"/>
          <w:szCs w:val="24"/>
        </w:rPr>
        <w:t>Fossil bone (see appendix for possible sources</w:t>
      </w:r>
      <w:r>
        <w:rPr>
          <w:rFonts w:ascii="Amasis MT Pro" w:hAnsi="Amasis MT Pro"/>
          <w:szCs w:val="24"/>
        </w:rPr>
        <w:t>) or use a synthetic ‘bone’ from the next activity, below</w:t>
      </w:r>
    </w:p>
    <w:p w:rsidRPr="007817C7" w:rsidR="00DB4E63" w:rsidP="00DB4E63" w:rsidRDefault="00DB4E63" w14:paraId="2DD49516" w14:textId="77777777">
      <w:pPr>
        <w:rPr>
          <w:rFonts w:ascii="Amasis MT Pro" w:hAnsi="Amasis MT Pro"/>
          <w:szCs w:val="24"/>
        </w:rPr>
      </w:pPr>
      <w:r w:rsidRPr="007817C7">
        <w:rPr>
          <w:rFonts w:ascii="Amasis MT Pro" w:hAnsi="Amasis MT Pro"/>
          <w:szCs w:val="24"/>
        </w:rPr>
        <w:t xml:space="preserve">Modern bone (see appendix) </w:t>
      </w:r>
      <w:r w:rsidRPr="007817C7">
        <w:rPr>
          <w:rFonts w:ascii="Amasis MT Pro" w:hAnsi="Amasis MT Pro"/>
          <w:szCs w:val="24"/>
        </w:rPr>
        <w:tab/>
      </w:r>
      <w:r w:rsidRPr="007817C7">
        <w:rPr>
          <w:rFonts w:ascii="Amasis MT Pro" w:hAnsi="Amasis MT Pro"/>
          <w:szCs w:val="24"/>
        </w:rPr>
        <w:tab/>
      </w:r>
    </w:p>
    <w:p w:rsidRPr="00D75407" w:rsidR="00DB4E63" w:rsidP="00DB4E63" w:rsidRDefault="00DB4E63" w14:paraId="4F6826E9" w14:textId="77777777">
      <w:pPr>
        <w:rPr>
          <w:rFonts w:ascii="Amasis MT Pro" w:hAnsi="Amasis MT Pro"/>
          <w:szCs w:val="24"/>
        </w:rPr>
      </w:pPr>
      <w:r w:rsidRPr="00D75407">
        <w:rPr>
          <w:rFonts w:ascii="Amasis MT Pro" w:hAnsi="Amasis MT Pro"/>
          <w:szCs w:val="24"/>
        </w:rPr>
        <w:t>Geologic time scale chart (see template in appendix)</w:t>
      </w:r>
    </w:p>
    <w:p w:rsidR="00DB4E63" w:rsidP="00DB4E63" w:rsidRDefault="00DB4E63" w14:paraId="69A9A224" w14:textId="77777777">
      <w:pPr>
        <w:rPr>
          <w:rFonts w:ascii="Amasis MT Pro" w:hAnsi="Amasis MT Pro"/>
          <w:szCs w:val="24"/>
        </w:rPr>
      </w:pPr>
    </w:p>
    <w:p w:rsidR="00DB4E63" w:rsidP="00DB4E63" w:rsidRDefault="00DB4E63" w14:paraId="2BBE35B1" w14:textId="77777777">
      <w:pPr>
        <w:rPr>
          <w:rFonts w:ascii="Amasis MT Pro" w:hAnsi="Amasis MT Pro"/>
          <w:szCs w:val="24"/>
        </w:rPr>
      </w:pPr>
      <w:r w:rsidRPr="004F2B7B">
        <w:rPr>
          <w:rFonts w:ascii="Amasis MT Pro" w:hAnsi="Amasis MT Pro"/>
          <w:szCs w:val="24"/>
        </w:rPr>
        <w:t xml:space="preserve">Sliced and polished dinosaur bone showing </w:t>
      </w:r>
      <w:r>
        <w:rPr>
          <w:rFonts w:ascii="Amasis MT Pro" w:hAnsi="Amasis MT Pro"/>
          <w:szCs w:val="24"/>
        </w:rPr>
        <w:t>mineral-filled vesicles</w:t>
      </w:r>
      <w:r w:rsidRPr="004F2B7B">
        <w:rPr>
          <w:rFonts w:ascii="Amasis MT Pro" w:hAnsi="Amasis MT Pro"/>
          <w:szCs w:val="24"/>
        </w:rPr>
        <w:t>.</w:t>
      </w:r>
    </w:p>
    <w:p w:rsidR="00DB4E63" w:rsidP="00DB4E63" w:rsidRDefault="00DB4E63" w14:paraId="3B1E8F62" w14:textId="77777777">
      <w:pPr>
        <w:rPr>
          <w:rFonts w:ascii="Amasis MT Pro" w:hAnsi="Amasis MT Pro"/>
          <w:b/>
          <w:bCs/>
          <w:szCs w:val="24"/>
        </w:rPr>
      </w:pPr>
      <w:r>
        <w:rPr>
          <w:noProof/>
        </w:rPr>
        <w:drawing>
          <wp:inline distT="0" distB="0" distL="0" distR="0" wp14:anchorId="1E6F7267" wp14:editId="50139950">
            <wp:extent cx="3025340" cy="2029522"/>
            <wp:effectExtent l="0" t="0" r="0" b="2540"/>
            <wp:docPr id="465298310" name="Picture 13" descr="Genuine Polished Dinosaur Bone Slice (3.7 lbs), &#10;Sliced and polished dinosaur bone showing mineral-filled vesic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98310" name="Picture 13" descr="Genuine Polished Dinosaur Bone Slice (3.7 lbs), &#10;Sliced and polished dinosaur bone showing mineral-filled vesicles.&#10;"/>
                    <pic:cNvPicPr>
                      <a:picLocks noChangeAspect="1" noChangeArrowheads="1"/>
                    </pic:cNvPicPr>
                  </pic:nvPicPr>
                  <pic:blipFill rotWithShape="1">
                    <a:blip r:embed="rId13">
                      <a:extLst>
                        <a:ext uri="{28A0092B-C50C-407E-A947-70E740481C1C}">
                          <a14:useLocalDpi xmlns:a14="http://schemas.microsoft.com/office/drawing/2010/main" val="0"/>
                        </a:ext>
                      </a:extLst>
                    </a:blip>
                    <a:srcRect l="4327" t="21314" r="6090" b="18589"/>
                    <a:stretch>
                      <a:fillRect/>
                    </a:stretch>
                  </pic:blipFill>
                  <pic:spPr bwMode="auto">
                    <a:xfrm flipH="1">
                      <a:off x="0" y="0"/>
                      <a:ext cx="3194486" cy="2142992"/>
                    </a:xfrm>
                    <a:prstGeom prst="rect">
                      <a:avLst/>
                    </a:prstGeom>
                    <a:noFill/>
                    <a:ln>
                      <a:noFill/>
                    </a:ln>
                    <a:extLst>
                      <a:ext uri="{53640926-AAD7-44D8-BBD7-CCE9431645EC}">
                        <a14:shadowObscured xmlns:a14="http://schemas.microsoft.com/office/drawing/2010/main"/>
                      </a:ext>
                    </a:extLst>
                  </pic:spPr>
                </pic:pic>
              </a:graphicData>
            </a:graphic>
          </wp:inline>
        </w:drawing>
      </w:r>
    </w:p>
    <w:p w:rsidR="00DB4E63" w:rsidRDefault="00DB4E63" w14:paraId="5B1E15B2" w14:textId="77777777"/>
    <w:p w:rsidRPr="0086728C" w:rsidR="00DB4E63" w:rsidP="00DB4E63" w:rsidRDefault="00DB4E63" w14:paraId="6F6E4B23" w14:textId="54BDC0E9">
      <w:pPr>
        <w:pStyle w:val="Heading2"/>
      </w:pPr>
      <w:bookmarkStart w:name="_Toc224070780" w:id="16"/>
      <w:r>
        <w:t>Demonstration</w:t>
      </w:r>
      <w:r w:rsidRPr="00F4340C">
        <w:t xml:space="preserve">: </w:t>
      </w:r>
      <w:r w:rsidRPr="00DB4E63">
        <w:rPr>
          <w:bCs/>
          <w:szCs w:val="24"/>
        </w:rPr>
        <w:t>How are dinosaur bones fossilized?</w:t>
      </w:r>
      <w:bookmarkEnd w:id="16"/>
    </w:p>
    <w:p w:rsidR="00DB4E63" w:rsidP="00DB4E63" w:rsidRDefault="00DB4E63" w14:paraId="75456231" w14:textId="77777777">
      <w:pPr>
        <w:pStyle w:val="Heading3"/>
      </w:pPr>
    </w:p>
    <w:p w:rsidR="00DB4E63" w:rsidP="00DB4E63" w:rsidRDefault="00DB4E63" w14:paraId="01D4E1F9" w14:textId="77777777">
      <w:pPr>
        <w:rPr>
          <w:rFonts w:ascii="Amasis MT Pro" w:hAnsi="Amasis MT Pro"/>
          <w:b/>
          <w:bCs/>
        </w:rPr>
      </w:pPr>
      <w:r w:rsidRPr="00876610">
        <w:rPr>
          <w:rFonts w:ascii="Amasis MT Pro" w:hAnsi="Amasis MT Pro"/>
          <w:b/>
          <w:bCs/>
        </w:rPr>
        <w:t>Background</w:t>
      </w:r>
      <w:r w:rsidRPr="00876610">
        <w:rPr>
          <w:rFonts w:ascii="Amasis MT Pro" w:hAnsi="Amasis MT Pro"/>
          <w:b/>
          <w:bCs/>
        </w:rPr>
        <w:tab/>
      </w:r>
    </w:p>
    <w:p w:rsidRPr="00DB4E63" w:rsidR="00DB4E63" w:rsidP="00DB4E63" w:rsidRDefault="00DB4E63" w14:paraId="556F44FC" w14:textId="430A2F58">
      <w:pPr>
        <w:rPr>
          <w:rFonts w:ascii="Amasis MT Pro" w:hAnsi="Amasis MT Pro"/>
        </w:rPr>
      </w:pPr>
      <w:r w:rsidRPr="00DB4E63">
        <w:rPr>
          <w:rFonts w:ascii="Amasis MT Pro" w:hAnsi="Amasis MT Pro"/>
        </w:rPr>
        <w:t>Most dinosaur bones are preserved by a process called permineralization.  Bones, including dinosaur bones, are full of holes through which blood vessels flow while the animal is alive.  After death, the soft tissues decay, leaving the holes-filled bone behind.  After the animal is buried, water percolates through the sediment and the bone.  Minerals in the water precipitate in the hollow spaces in the bone.</w:t>
      </w:r>
    </w:p>
    <w:p w:rsidR="00DB4E63" w:rsidP="00DB4E63" w:rsidRDefault="00DB4E63" w14:paraId="6BB5331E" w14:textId="28B65A9B">
      <w:pPr>
        <w:rPr>
          <w:rFonts w:ascii="Amasis MT Pro" w:hAnsi="Amasis MT Pro"/>
        </w:rPr>
      </w:pPr>
    </w:p>
    <w:p w:rsidRPr="00DB4E63" w:rsidR="00DB4E63" w:rsidP="00DB4E63" w:rsidRDefault="00DB4E63" w14:paraId="08CE8CB4" w14:textId="77777777">
      <w:pPr>
        <w:rPr>
          <w:rFonts w:ascii="Amasis MT Pro" w:hAnsi="Amasis MT Pro" w:eastAsiaTheme="majorEastAsia" w:cstheme="majorBidi"/>
          <w:b/>
          <w:bCs/>
          <w:color w:val="0A2F40" w:themeColor="accent1" w:themeShade="7F"/>
          <w:szCs w:val="24"/>
        </w:rPr>
      </w:pPr>
      <w:r w:rsidRPr="00DB4E63">
        <w:rPr>
          <w:rFonts w:ascii="Amasis MT Pro" w:hAnsi="Amasis MT Pro" w:eastAsiaTheme="majorEastAsia" w:cstheme="majorBidi"/>
          <w:b/>
          <w:bCs/>
          <w:color w:val="0A2F40" w:themeColor="accent1" w:themeShade="7F"/>
          <w:szCs w:val="24"/>
        </w:rPr>
        <w:t>Preparation (a week in advance)</w:t>
      </w:r>
    </w:p>
    <w:p w:rsidRPr="00DB4E63" w:rsidR="00DB4E63" w:rsidP="00DB4E63" w:rsidRDefault="00DB4E63" w14:paraId="1DBFC215" w14:textId="77777777">
      <w:pPr>
        <w:rPr>
          <w:rFonts w:ascii="Amasis MT Pro" w:hAnsi="Amasis MT Pro"/>
          <w:szCs w:val="24"/>
        </w:rPr>
      </w:pPr>
      <w:r w:rsidRPr="00DB4E63">
        <w:rPr>
          <w:rFonts w:ascii="Amasis MT Pro" w:hAnsi="Amasis MT Pro"/>
          <w:szCs w:val="24"/>
        </w:rPr>
        <w:t>Make a supersaturated solution of water and Epsom salts. Pour the solution in the tray and submerge the sponge.  Squeeze the air out of the sponge and thoroughly saturate the sponge with the Epsom solution.  Allow the water to evaporate.</w:t>
      </w:r>
    </w:p>
    <w:p w:rsidR="00DB4E63" w:rsidP="00DB4E63" w:rsidRDefault="00DB4E63" w14:paraId="61B75602" w14:textId="77777777">
      <w:pPr>
        <w:rPr>
          <w:rFonts w:ascii="Amasis MT Pro" w:hAnsi="Amasis MT Pro"/>
        </w:rPr>
      </w:pPr>
    </w:p>
    <w:p w:rsidRPr="009B512C" w:rsidR="00DB4E63" w:rsidP="00DB4E63" w:rsidRDefault="00DB4E63" w14:paraId="516B87B5" w14:textId="77777777">
      <w:pPr>
        <w:pStyle w:val="Heading3"/>
      </w:pPr>
      <w:bookmarkStart w:name="_Toc224070781" w:id="17"/>
      <w:r w:rsidRPr="009B512C">
        <w:t>Materials</w:t>
      </w:r>
      <w:bookmarkEnd w:id="17"/>
    </w:p>
    <w:p w:rsidRPr="00DB4E63" w:rsidR="00DB4E63" w:rsidP="00DB4E63" w:rsidRDefault="00DB4E63" w14:paraId="36DA70DE" w14:textId="77777777">
      <w:pPr>
        <w:rPr>
          <w:rFonts w:ascii="Amasis MT Pro" w:hAnsi="Amasis MT Pro"/>
          <w:szCs w:val="24"/>
        </w:rPr>
      </w:pPr>
      <w:r w:rsidRPr="00DB4E63">
        <w:rPr>
          <w:rFonts w:ascii="Amasis MT Pro" w:hAnsi="Amasis MT Pro"/>
          <w:szCs w:val="24"/>
        </w:rPr>
        <w:t>Synthetic sponges cut in the shape of a bone</w:t>
      </w:r>
    </w:p>
    <w:p w:rsidRPr="00DB4E63" w:rsidR="00DB4E63" w:rsidP="00DB4E63" w:rsidRDefault="00DB4E63" w14:paraId="7528C3D8" w14:textId="77777777">
      <w:pPr>
        <w:rPr>
          <w:rFonts w:ascii="Amasis MT Pro" w:hAnsi="Amasis MT Pro"/>
          <w:szCs w:val="24"/>
        </w:rPr>
      </w:pPr>
      <w:r w:rsidRPr="00DB4E63">
        <w:rPr>
          <w:rFonts w:ascii="Amasis MT Pro" w:hAnsi="Amasis MT Pro"/>
          <w:szCs w:val="24"/>
        </w:rPr>
        <w:t>Shallow plastic tray</w:t>
      </w:r>
    </w:p>
    <w:p w:rsidRPr="00DB4E63" w:rsidR="00DB4E63" w:rsidP="00DB4E63" w:rsidRDefault="00DB4E63" w14:paraId="37EE3572" w14:textId="77777777">
      <w:pPr>
        <w:rPr>
          <w:rFonts w:ascii="Amasis MT Pro" w:hAnsi="Amasis MT Pro"/>
          <w:szCs w:val="24"/>
        </w:rPr>
      </w:pPr>
      <w:r w:rsidRPr="00DB4E63">
        <w:rPr>
          <w:rFonts w:ascii="Amasis MT Pro" w:hAnsi="Amasis MT Pro"/>
          <w:szCs w:val="24"/>
        </w:rPr>
        <w:t>Epsom salts (magnesium sulfate)</w:t>
      </w:r>
    </w:p>
    <w:p w:rsidRPr="00DB4E63" w:rsidR="00DB4E63" w:rsidP="00DB4E63" w:rsidRDefault="00DB4E63" w14:paraId="4885398B" w14:textId="77777777">
      <w:pPr>
        <w:rPr>
          <w:rFonts w:ascii="Amasis MT Pro" w:hAnsi="Amasis MT Pro"/>
          <w:szCs w:val="24"/>
        </w:rPr>
      </w:pPr>
      <w:r w:rsidRPr="00DB4E63">
        <w:rPr>
          <w:rFonts w:ascii="Amasis MT Pro" w:hAnsi="Amasis MT Pro"/>
          <w:szCs w:val="24"/>
        </w:rPr>
        <w:t>Water</w:t>
      </w:r>
    </w:p>
    <w:p w:rsidR="00DB4E63" w:rsidRDefault="00DB4E63" w14:paraId="11FB440C" w14:textId="77777777"/>
    <w:p w:rsidRPr="00DB4E63" w:rsidR="00DB4E63" w:rsidRDefault="00DB4E63" w14:paraId="6189FEF1" w14:textId="06064CFB">
      <w:r>
        <w:rPr>
          <w:rFonts w:eastAsia="Times New Roman"/>
          <w:noProof/>
        </w:rPr>
        <w:drawing>
          <wp:inline distT="0" distB="0" distL="0" distR="0" wp14:anchorId="3AC3DC1A" wp14:editId="5A282D2F">
            <wp:extent cx="4695825" cy="4019550"/>
            <wp:effectExtent l="0" t="0" r="0" b="0"/>
            <wp:docPr id="1862858977" name="Picture 14" descr="Sponge experiment to demostrate how dinosaur bones fossil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8977" name="Picture 14" descr="Sponge experiment to demostrate how dinosaur bones fossilized"/>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l="1" t="13750" r="-2709" b="20312"/>
                    <a:stretch>
                      <a:fillRect/>
                    </a:stretch>
                  </pic:blipFill>
                  <pic:spPr bwMode="auto">
                    <a:xfrm>
                      <a:off x="0" y="0"/>
                      <a:ext cx="4695825" cy="4019550"/>
                    </a:xfrm>
                    <a:prstGeom prst="rect">
                      <a:avLst/>
                    </a:prstGeom>
                    <a:noFill/>
                    <a:ln>
                      <a:noFill/>
                    </a:ln>
                    <a:extLst>
                      <a:ext uri="{53640926-AAD7-44D8-BBD7-CCE9431645EC}">
                        <a14:shadowObscured xmlns:a14="http://schemas.microsoft.com/office/drawing/2010/main"/>
                      </a:ext>
                    </a:extLst>
                  </pic:spPr>
                </pic:pic>
              </a:graphicData>
            </a:graphic>
          </wp:inline>
        </w:drawing>
      </w:r>
    </w:p>
    <w:p w:rsidRPr="009B512C" w:rsidR="00F20122" w:rsidP="009B512C" w:rsidRDefault="00C6208D" w14:paraId="342F6208" w14:textId="13FE8EB5">
      <w:pPr>
        <w:pStyle w:val="Heading1"/>
      </w:pPr>
      <w:bookmarkStart w:name="_Toc224070782" w:id="18"/>
      <w:r w:rsidRPr="009B512C">
        <w:t>Part II</w:t>
      </w:r>
      <w:r w:rsidRPr="009B512C" w:rsidR="003C4F47">
        <w:t xml:space="preserve">: </w:t>
      </w:r>
      <w:r w:rsidR="001245D3">
        <w:t>Birds and Dinosaurs</w:t>
      </w:r>
      <w:bookmarkEnd w:id="18"/>
      <w:r w:rsidRPr="009B512C" w:rsidR="003C4F47">
        <w:t xml:space="preserve"> </w:t>
      </w:r>
    </w:p>
    <w:p w:rsidRPr="009B512C" w:rsidR="00692220" w:rsidP="009B512C" w:rsidRDefault="00692220" w14:paraId="18D08F5F" w14:textId="77777777">
      <w:pPr>
        <w:pStyle w:val="Heading3"/>
      </w:pPr>
      <w:bookmarkStart w:name="_Toc224070783" w:id="19"/>
      <w:r w:rsidRPr="009B512C">
        <w:t>Background</w:t>
      </w:r>
      <w:bookmarkEnd w:id="19"/>
    </w:p>
    <w:p w:rsidRPr="001245D3" w:rsidR="001245D3" w:rsidP="001245D3" w:rsidRDefault="001245D3" w14:paraId="08DC0C6D" w14:textId="77777777">
      <w:pPr>
        <w:rPr>
          <w:rFonts w:ascii="Amasis MT Pro" w:hAnsi="Amasis MT Pro"/>
          <w:bCs/>
        </w:rPr>
      </w:pPr>
      <w:r w:rsidRPr="001245D3">
        <w:rPr>
          <w:rFonts w:ascii="Amasis MT Pro" w:hAnsi="Amasis MT Pro"/>
          <w:bCs/>
          <w:i/>
          <w:iCs/>
        </w:rPr>
        <w:t>Archaeopteryx</w:t>
      </w:r>
      <w:r w:rsidRPr="001245D3">
        <w:rPr>
          <w:rFonts w:ascii="Amasis MT Pro" w:hAnsi="Amasis MT Pro"/>
          <w:bCs/>
        </w:rPr>
        <w:t xml:space="preserve"> a clear candidate for a </w:t>
      </w:r>
      <w:hyperlink w:tooltip="Transitional fossil" w:history="1" r:id="rId16">
        <w:r w:rsidRPr="001245D3">
          <w:rPr>
            <w:rStyle w:val="Hyperlink"/>
            <w:rFonts w:ascii="Amasis MT Pro" w:hAnsi="Amasis MT Pro"/>
            <w:bCs/>
          </w:rPr>
          <w:t>transitional fossil</w:t>
        </w:r>
      </w:hyperlink>
      <w:r w:rsidRPr="001245D3">
        <w:rPr>
          <w:rFonts w:ascii="Amasis MT Pro" w:hAnsi="Amasis MT Pro"/>
          <w:bCs/>
        </w:rPr>
        <w:t xml:space="preserve"> between birds and dinosaurs.  The chicken-sized fossil has both avian features (wings with feathers and a wishbone) and non-avian features (teeth, claws on the wings and a long, bony tail).  Thus, </w:t>
      </w:r>
      <w:r w:rsidRPr="001245D3">
        <w:rPr>
          <w:rFonts w:ascii="Amasis MT Pro" w:hAnsi="Amasis MT Pro"/>
          <w:bCs/>
          <w:i/>
          <w:iCs/>
        </w:rPr>
        <w:t>Archaeopteryx</w:t>
      </w:r>
      <w:r w:rsidRPr="001245D3">
        <w:rPr>
          <w:rFonts w:ascii="Amasis MT Pro" w:hAnsi="Amasis MT Pro"/>
          <w:bCs/>
        </w:rPr>
        <w:t xml:space="preserve"> plays an important role, not only in the study of the </w:t>
      </w:r>
      <w:hyperlink w:tooltip="Origin of birds" w:history="1" r:id="rId17">
        <w:r w:rsidRPr="001245D3">
          <w:rPr>
            <w:rStyle w:val="Hyperlink"/>
            <w:rFonts w:ascii="Amasis MT Pro" w:hAnsi="Amasis MT Pro"/>
            <w:bCs/>
          </w:rPr>
          <w:t>origin of birds</w:t>
        </w:r>
      </w:hyperlink>
      <w:r w:rsidRPr="001245D3">
        <w:rPr>
          <w:rFonts w:ascii="Amasis MT Pro" w:hAnsi="Amasis MT Pro"/>
          <w:bCs/>
        </w:rPr>
        <w:t>, but in the study of dinosaurs.</w:t>
      </w:r>
    </w:p>
    <w:p w:rsidR="00F20122" w:rsidP="00F20122" w:rsidRDefault="00F20122" w14:paraId="32F0F612" w14:textId="77777777">
      <w:pPr>
        <w:rPr>
          <w:rFonts w:ascii="Amasis MT Pro" w:hAnsi="Amasis MT Pro"/>
          <w:b/>
          <w:sz w:val="28"/>
          <w:szCs w:val="28"/>
        </w:rPr>
      </w:pPr>
    </w:p>
    <w:p w:rsidRPr="00F20122" w:rsidR="00A909B5" w:rsidP="009B512C" w:rsidRDefault="00F20122" w14:paraId="611CCE81" w14:textId="20A5E901">
      <w:pPr>
        <w:pStyle w:val="Heading2"/>
        <w:rPr>
          <w:sz w:val="28"/>
          <w:szCs w:val="28"/>
        </w:rPr>
      </w:pPr>
      <w:bookmarkStart w:name="_Toc224070784" w:id="20"/>
      <w:r>
        <w:t xml:space="preserve">Activity: </w:t>
      </w:r>
      <w:r w:rsidRPr="001245D3" w:rsidR="001245D3">
        <w:rPr>
          <w:bCs/>
        </w:rPr>
        <w:t>Why do we think dinosaurs and birds are closely related?</w:t>
      </w:r>
      <w:bookmarkEnd w:id="20"/>
    </w:p>
    <w:p w:rsidRPr="009B512C" w:rsidR="00646223" w:rsidP="009B512C" w:rsidRDefault="004E393D" w14:paraId="292B0D05" w14:textId="77777777">
      <w:pPr>
        <w:pStyle w:val="Heading3"/>
      </w:pPr>
      <w:bookmarkStart w:name="_Toc224070785" w:id="21"/>
      <w:r w:rsidRPr="009B512C">
        <w:t>Description</w:t>
      </w:r>
      <w:bookmarkEnd w:id="21"/>
    </w:p>
    <w:p w:rsidR="00953341" w:rsidP="00953341" w:rsidRDefault="00DE5C53" w14:paraId="739F50B4" w14:textId="77777777">
      <w:pPr>
        <w:rPr>
          <w:rFonts w:ascii="Amasis MT Pro" w:hAnsi="Amasis MT Pro"/>
          <w:bCs/>
        </w:rPr>
      </w:pPr>
      <w:r>
        <w:rPr>
          <w:rFonts w:ascii="Amasis MT Pro" w:hAnsi="Amasis MT Pro"/>
        </w:rPr>
        <w:t xml:space="preserve">Many </w:t>
      </w:r>
      <w:r w:rsidRPr="00CB78A9" w:rsidR="00B97A90">
        <w:rPr>
          <w:rFonts w:ascii="Amasis MT Pro" w:hAnsi="Amasis MT Pro"/>
        </w:rPr>
        <w:t>plants and animals become fossils</w:t>
      </w:r>
      <w:r w:rsidRPr="00DE5C53">
        <w:rPr>
          <w:rFonts w:ascii="Amasis MT Pro" w:hAnsi="Amasis MT Pro"/>
          <w:bCs/>
        </w:rPr>
        <w:t xml:space="preserve"> </w:t>
      </w:r>
      <w:r>
        <w:rPr>
          <w:rFonts w:ascii="Amasis MT Pro" w:hAnsi="Amasis MT Pro"/>
          <w:bCs/>
        </w:rPr>
        <w:t xml:space="preserve">because they lived in an ocean and were buried rapidly during big storms.  </w:t>
      </w:r>
      <w:r w:rsidRPr="00CB78A9" w:rsidR="00B97A90">
        <w:rPr>
          <w:rFonts w:ascii="Amasis MT Pro" w:hAnsi="Amasis MT Pro"/>
        </w:rPr>
        <w:t xml:space="preserve">The ocean is an environment in which many animals live.  It is also an environment subject to large storms, like hurricanes, that can stir up sediment and rapidly re-deposit it.  With the “Ocean in a jar” we can see what happens to animals living on the sea floor after a large storm.  </w:t>
      </w:r>
    </w:p>
    <w:p w:rsidR="008838E2" w:rsidP="003A6E96" w:rsidRDefault="008838E2" w14:paraId="41E80C11" w14:textId="77777777">
      <w:pPr>
        <w:rPr>
          <w:rFonts w:ascii="Amasis MT Pro" w:hAnsi="Amasis MT Pro"/>
        </w:rPr>
      </w:pPr>
    </w:p>
    <w:p w:rsidRPr="009B512C" w:rsidR="008838E2" w:rsidP="009B512C" w:rsidRDefault="001245D3" w14:paraId="7E23B99F" w14:textId="73C8EF04">
      <w:pPr>
        <w:pStyle w:val="Heading3"/>
      </w:pPr>
      <w:bookmarkStart w:name="_Toc224070786" w:id="22"/>
      <w:r>
        <w:t>Interaction</w:t>
      </w:r>
      <w:bookmarkEnd w:id="22"/>
    </w:p>
    <w:p w:rsidRPr="001245D3" w:rsidR="001245D3" w:rsidP="001245D3" w:rsidRDefault="001245D3" w14:paraId="101DC3A1" w14:textId="77777777">
      <w:pPr>
        <w:rPr>
          <w:rFonts w:ascii="Amasis MT Pro" w:hAnsi="Amasis MT Pro"/>
        </w:rPr>
      </w:pPr>
      <w:r w:rsidRPr="001245D3">
        <w:rPr>
          <w:rFonts w:ascii="Amasis MT Pro" w:hAnsi="Amasis MT Pro"/>
        </w:rPr>
        <w:t xml:space="preserve">Invite participants to study the </w:t>
      </w:r>
      <w:r w:rsidRPr="001245D3">
        <w:rPr>
          <w:rFonts w:ascii="Amasis MT Pro" w:hAnsi="Amasis MT Pro"/>
          <w:i/>
          <w:iCs/>
        </w:rPr>
        <w:t xml:space="preserve">Archaeopteryx </w:t>
      </w:r>
      <w:r w:rsidRPr="001245D3">
        <w:rPr>
          <w:rFonts w:ascii="Amasis MT Pro" w:hAnsi="Amasis MT Pro"/>
        </w:rPr>
        <w:t>drawing (template, below) and to find and label the features mentioned on the handout as “bird” (</w:t>
      </w:r>
      <w:proofErr w:type="gramStart"/>
      <w:r w:rsidRPr="001245D3">
        <w:rPr>
          <w:rFonts w:ascii="Amasis MT Pro" w:hAnsi="Amasis MT Pro"/>
        </w:rPr>
        <w:t>B)  or</w:t>
      </w:r>
      <w:proofErr w:type="gramEnd"/>
      <w:r w:rsidRPr="001245D3">
        <w:rPr>
          <w:rFonts w:ascii="Amasis MT Pro" w:hAnsi="Amasis MT Pro"/>
        </w:rPr>
        <w:t xml:space="preserve"> “dinosaur” (D).</w:t>
      </w:r>
    </w:p>
    <w:p w:rsidRPr="001245D3" w:rsidR="001245D3" w:rsidP="001245D3" w:rsidRDefault="001245D3" w14:paraId="60E69EC0" w14:textId="77777777">
      <w:pPr>
        <w:rPr>
          <w:rFonts w:ascii="Amasis MT Pro" w:hAnsi="Amasis MT Pro"/>
        </w:rPr>
      </w:pPr>
      <w:r w:rsidRPr="001245D3">
        <w:rPr>
          <w:rFonts w:ascii="Amasis MT Pro" w:hAnsi="Amasis MT Pro"/>
        </w:rPr>
        <w:t>Invite participants to compare the photos of the cassowary foot and therapod dinosaur footprint.</w:t>
      </w:r>
    </w:p>
    <w:p w:rsidRPr="004E393D" w:rsidR="004E393D" w:rsidRDefault="004E393D" w14:paraId="2D64565E" w14:textId="77777777">
      <w:pPr>
        <w:rPr>
          <w:rFonts w:ascii="Amasis MT Pro" w:hAnsi="Amasis MT Pro"/>
          <w:bCs/>
        </w:rPr>
      </w:pPr>
    </w:p>
    <w:p w:rsidRPr="002972E4" w:rsidR="004E393D" w:rsidP="009B512C" w:rsidRDefault="004E393D" w14:paraId="7D5223CB" w14:textId="77777777">
      <w:pPr>
        <w:pStyle w:val="Heading3"/>
      </w:pPr>
      <w:bookmarkStart w:name="_Toc224070787" w:id="23"/>
      <w:r w:rsidRPr="002972E4">
        <w:t>Materials</w:t>
      </w:r>
      <w:bookmarkEnd w:id="23"/>
    </w:p>
    <w:p w:rsidRPr="008D3E95" w:rsidR="001245D3" w:rsidP="001245D3" w:rsidRDefault="001245D3" w14:paraId="56F06FED" w14:textId="77777777">
      <w:pPr>
        <w:rPr>
          <w:rFonts w:ascii="Amasis MT Pro" w:hAnsi="Amasis MT Pro"/>
          <w:szCs w:val="24"/>
        </w:rPr>
      </w:pPr>
      <w:r w:rsidRPr="007817C7">
        <w:rPr>
          <w:rFonts w:ascii="Amasis MT Pro" w:hAnsi="Amasis MT Pro"/>
          <w:i/>
          <w:iCs/>
          <w:szCs w:val="24"/>
        </w:rPr>
        <w:t xml:space="preserve">Archaeopteryx </w:t>
      </w:r>
      <w:r>
        <w:rPr>
          <w:rFonts w:ascii="Amasis MT Pro" w:hAnsi="Amasis MT Pro"/>
          <w:szCs w:val="24"/>
        </w:rPr>
        <w:t>drawing or model</w:t>
      </w:r>
    </w:p>
    <w:p w:rsidR="001245D3" w:rsidP="001245D3" w:rsidRDefault="001245D3" w14:paraId="6102B103" w14:textId="77777777">
      <w:pPr>
        <w:rPr>
          <w:rFonts w:ascii="Amasis MT Pro" w:hAnsi="Amasis MT Pro"/>
          <w:szCs w:val="24"/>
        </w:rPr>
      </w:pPr>
      <w:r>
        <w:rPr>
          <w:rFonts w:ascii="Amasis MT Pro" w:hAnsi="Amasis MT Pro"/>
          <w:szCs w:val="24"/>
        </w:rPr>
        <w:t>Picture of therapod dinosaur footprint (3-toed predator)</w:t>
      </w:r>
    </w:p>
    <w:p w:rsidRPr="00BE72B2" w:rsidR="001245D3" w:rsidP="001245D3" w:rsidRDefault="001245D3" w14:paraId="3F4D98BB" w14:textId="77777777">
      <w:pPr>
        <w:rPr>
          <w:rFonts w:ascii="Amasis MT Pro" w:hAnsi="Amasis MT Pro"/>
          <w:szCs w:val="24"/>
        </w:rPr>
      </w:pPr>
      <w:r>
        <w:rPr>
          <w:rFonts w:ascii="Amasis MT Pro" w:hAnsi="Amasis MT Pro"/>
          <w:szCs w:val="24"/>
        </w:rPr>
        <w:t>Picture of modern cassowary foot (3-toed predator)</w:t>
      </w:r>
    </w:p>
    <w:p w:rsidRPr="001245D3" w:rsidR="001245D3" w:rsidP="001245D3" w:rsidRDefault="001245D3" w14:paraId="3EFEE0BF" w14:textId="5DAE6B91">
      <w:pPr>
        <w:rPr>
          <w:rFonts w:ascii="Amasis MT Pro" w:hAnsi="Amasis MT Pro"/>
          <w:szCs w:val="24"/>
        </w:rPr>
      </w:pPr>
      <w:r>
        <w:rPr>
          <w:rFonts w:ascii="Amasis MT Pro" w:hAnsi="Amasis MT Pro"/>
          <w:noProof/>
          <w:szCs w:val="24"/>
          <w14:ligatures w14:val="standardContextual"/>
        </w:rPr>
        <w:drawing>
          <wp:inline distT="0" distB="0" distL="0" distR="0" wp14:anchorId="0761867A" wp14:editId="346CB0BD">
            <wp:extent cx="4393580" cy="2909404"/>
            <wp:effectExtent l="0" t="0" r="635" b="0"/>
            <wp:docPr id="259459967" name="Picture 1" descr="Archaeopteryx had both bird and dinosaur features, out a B by bird features (e.g., feathers and wings) and a D by dinosaur features (teeth, bony tail, claws on front li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59967" name="Picture 1" descr="Archaeopteryx had both bird and dinosaur features, out a B by bird features (e.g., feathers and wings) and a D by dinosaur features (teeth, bony tail, claws on front limbs)"/>
                    <pic:cNvPicPr/>
                  </pic:nvPicPr>
                  <pic:blipFill rotWithShape="1">
                    <a:blip r:embed="rId18">
                      <a:extLst>
                        <a:ext uri="{28A0092B-C50C-407E-A947-70E740481C1C}">
                          <a14:useLocalDpi xmlns:a14="http://schemas.microsoft.com/office/drawing/2010/main" val="0"/>
                        </a:ext>
                      </a:extLst>
                    </a:blip>
                    <a:srcRect l="9295" r="8173" b="2849"/>
                    <a:stretch>
                      <a:fillRect/>
                    </a:stretch>
                  </pic:blipFill>
                  <pic:spPr bwMode="auto">
                    <a:xfrm>
                      <a:off x="0" y="0"/>
                      <a:ext cx="4421070" cy="2927608"/>
                    </a:xfrm>
                    <a:prstGeom prst="rect">
                      <a:avLst/>
                    </a:prstGeom>
                    <a:ln>
                      <a:noFill/>
                    </a:ln>
                    <a:extLst>
                      <a:ext uri="{53640926-AAD7-44D8-BBD7-CCE9431645EC}">
                        <a14:shadowObscured xmlns:a14="http://schemas.microsoft.com/office/drawing/2010/main"/>
                      </a:ext>
                    </a:extLst>
                  </pic:spPr>
                </pic:pic>
              </a:graphicData>
            </a:graphic>
          </wp:inline>
        </w:drawing>
      </w:r>
    </w:p>
    <w:p w:rsidR="001245D3" w:rsidP="001245D3" w:rsidRDefault="001245D3" w14:paraId="5300CF8F" w14:textId="5B36BAF0">
      <w:pPr>
        <w:ind w:left="720"/>
        <w:rPr>
          <w:rFonts w:ascii="Amasis MT Pro" w:hAnsi="Amasis MT Pro"/>
          <w:szCs w:val="24"/>
        </w:rPr>
      </w:pPr>
    </w:p>
    <w:p w:rsidRPr="007817C7" w:rsidR="001245D3" w:rsidP="456AA6E3" w:rsidRDefault="001245D3" w14:paraId="38405F94" w14:textId="09E0648F">
      <w:pPr>
        <w:pStyle w:val="Normal"/>
        <w:ind w:left="720"/>
        <w:rPr>
          <w:rFonts w:ascii="Amasis MT Pro" w:hAnsi="Amasis MT Pro"/>
        </w:rPr>
      </w:pPr>
    </w:p>
    <w:p w:rsidRPr="007817C7" w:rsidR="001245D3" w:rsidP="001245D3" w:rsidRDefault="001245D3" w14:paraId="189F7674" w14:textId="77777777">
      <w:pPr>
        <w:rPr>
          <w:rFonts w:ascii="Amasis MT Pro" w:hAnsi="Amasis MT Pro"/>
          <w:szCs w:val="24"/>
        </w:rPr>
      </w:pPr>
      <w:r w:rsidRPr="007817C7">
        <w:rPr>
          <w:rFonts w:ascii="Amasis MT Pro" w:hAnsi="Amasis MT Pro"/>
          <w:szCs w:val="24"/>
        </w:rPr>
        <w:tab/>
      </w:r>
    </w:p>
    <w:p w:rsidR="001245D3" w:rsidP="001245D3" w:rsidRDefault="001245D3" w14:paraId="388FF0C5" w14:textId="77777777">
      <w:pPr>
        <w:rPr>
          <w:rFonts w:ascii="Amasis MT Pro" w:hAnsi="Amasis MT Pro"/>
          <w:b/>
          <w:bCs/>
          <w:szCs w:val="24"/>
        </w:rPr>
      </w:pPr>
      <w:r>
        <w:rPr>
          <w:noProof/>
        </w:rPr>
        <w:drawing>
          <wp:inline distT="0" distB="0" distL="0" distR="0" wp14:anchorId="1768AB4D" wp14:editId="45C8FD44">
            <wp:extent cx="3389970" cy="2562398"/>
            <wp:effectExtent l="0" t="0" r="1270" b="3175"/>
            <wp:docPr id="1699552507" name="Picture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defin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8091" cy="2583654"/>
                    </a:xfrm>
                    <a:prstGeom prst="rect">
                      <a:avLst/>
                    </a:prstGeom>
                    <a:noFill/>
                    <a:ln>
                      <a:noFill/>
                    </a:ln>
                  </pic:spPr>
                </pic:pic>
              </a:graphicData>
            </a:graphic>
          </wp:inline>
        </w:drawing>
      </w:r>
      <w:r w:rsidRPr="00330A13">
        <w:t xml:space="preserve"> </w:t>
      </w:r>
    </w:p>
    <w:p w:rsidR="001245D3" w:rsidP="001245D3" w:rsidRDefault="001245D3" w14:paraId="05148AFD" w14:textId="77777777">
      <w:pPr>
        <w:rPr>
          <w:rFonts w:ascii="Amasis MT Pro" w:hAnsi="Amasis MT Pro"/>
          <w:b/>
          <w:bCs/>
          <w:szCs w:val="24"/>
        </w:rPr>
      </w:pPr>
    </w:p>
    <w:p w:rsidR="001245D3" w:rsidP="001245D3" w:rsidRDefault="001245D3" w14:paraId="4FDF9198" w14:textId="77777777">
      <w:pPr>
        <w:rPr>
          <w:rFonts w:ascii="Amasis MT Pro" w:hAnsi="Amasis MT Pro"/>
          <w:szCs w:val="24"/>
        </w:rPr>
      </w:pPr>
      <w:r>
        <w:rPr>
          <w:noProof/>
        </w:rPr>
        <w:drawing>
          <wp:inline distT="0" distB="0" distL="0" distR="0" wp14:anchorId="4759459B" wp14:editId="562131B7">
            <wp:extent cx="2051824" cy="4014760"/>
            <wp:effectExtent l="0" t="0" r="5715" b="0"/>
            <wp:docPr id="1877904959" name="Picture 11" descr="Comparing different types of dinosaur footprint. Studying dinosaur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paring different types of dinosaur footprint. Studying dinosaur tracks."/>
                    <pic:cNvPicPr>
                      <a:picLocks noChangeAspect="1" noChangeArrowheads="1"/>
                    </pic:cNvPicPr>
                  </pic:nvPicPr>
                  <pic:blipFill rotWithShape="1">
                    <a:blip r:embed="rId20">
                      <a:extLst>
                        <a:ext uri="{28A0092B-C50C-407E-A947-70E740481C1C}">
                          <a14:useLocalDpi xmlns:a14="http://schemas.microsoft.com/office/drawing/2010/main" val="0"/>
                        </a:ext>
                      </a:extLst>
                    </a:blip>
                    <a:srcRect r="48224" b="-1309"/>
                    <a:stretch>
                      <a:fillRect/>
                    </a:stretch>
                  </pic:blipFill>
                  <pic:spPr bwMode="auto">
                    <a:xfrm>
                      <a:off x="0" y="0"/>
                      <a:ext cx="2073709" cy="4057581"/>
                    </a:xfrm>
                    <a:prstGeom prst="rect">
                      <a:avLst/>
                    </a:prstGeom>
                    <a:noFill/>
                    <a:ln>
                      <a:noFill/>
                    </a:ln>
                    <a:extLst>
                      <a:ext uri="{53640926-AAD7-44D8-BBD7-CCE9431645EC}">
                        <a14:shadowObscured xmlns:a14="http://schemas.microsoft.com/office/drawing/2010/main"/>
                      </a:ext>
                    </a:extLst>
                  </pic:spPr>
                </pic:pic>
              </a:graphicData>
            </a:graphic>
          </wp:inline>
        </w:drawing>
      </w:r>
    </w:p>
    <w:p w:rsidR="001245D3" w:rsidP="001245D3" w:rsidRDefault="001245D3" w14:paraId="0024C216" w14:textId="191B8590">
      <w:pPr>
        <w:rPr>
          <w:rFonts w:ascii="Amasis MT Pro" w:hAnsi="Amasis MT Pro"/>
          <w:szCs w:val="24"/>
        </w:rPr>
      </w:pPr>
      <w:r w:rsidRPr="00805FB5">
        <w:rPr>
          <w:rFonts w:ascii="Amasis MT Pro" w:hAnsi="Amasis MT Pro"/>
          <w:szCs w:val="24"/>
        </w:rPr>
        <w:t xml:space="preserve">Cassowary feet. By </w:t>
      </w:r>
      <w:proofErr w:type="spellStart"/>
      <w:r w:rsidRPr="00805FB5">
        <w:rPr>
          <w:rFonts w:ascii="Amasis MT Pro" w:hAnsi="Amasis MT Pro"/>
          <w:szCs w:val="24"/>
        </w:rPr>
        <w:t>Dezidor</w:t>
      </w:r>
      <w:proofErr w:type="spellEnd"/>
      <w:r w:rsidRPr="00805FB5">
        <w:rPr>
          <w:rFonts w:ascii="Amasis MT Pro" w:hAnsi="Amasis MT Pro"/>
          <w:szCs w:val="24"/>
        </w:rPr>
        <w:t xml:space="preserve"> - Wikimedia Commons,</w:t>
      </w:r>
    </w:p>
    <w:p w:rsidR="001245D3" w:rsidP="001245D3" w:rsidRDefault="001245D3" w14:paraId="1D3685FC" w14:textId="77777777">
      <w:pPr>
        <w:rPr>
          <w:rFonts w:ascii="Amasis MT Pro" w:hAnsi="Amasis MT Pro"/>
          <w:szCs w:val="24"/>
        </w:rPr>
      </w:pPr>
      <w:r w:rsidRPr="00805FB5">
        <w:rPr>
          <w:rFonts w:ascii="Amasis MT Pro" w:hAnsi="Amasis MT Pro"/>
          <w:szCs w:val="24"/>
        </w:rPr>
        <w:t xml:space="preserve">CC BY 3.0, </w:t>
      </w:r>
      <w:hyperlink w:history="1" r:id="rId21">
        <w:r w:rsidRPr="007E3D22">
          <w:rPr>
            <w:rStyle w:val="Hyperlink"/>
            <w:rFonts w:ascii="Amasis MT Pro" w:hAnsi="Amasis MT Pro"/>
            <w:szCs w:val="24"/>
          </w:rPr>
          <w:t>https://commons.wikimedia.org/w/i</w:t>
        </w:r>
      </w:hyperlink>
    </w:p>
    <w:p w:rsidRPr="001245D3" w:rsidR="00C6208D" w:rsidRDefault="001245D3" w14:paraId="0AEE2191" w14:textId="3E488E30">
      <w:pPr>
        <w:rPr>
          <w:rFonts w:ascii="Amasis MT Pro" w:hAnsi="Amasis MT Pro"/>
          <w:szCs w:val="24"/>
        </w:rPr>
      </w:pPr>
      <w:proofErr w:type="spellStart"/>
      <w:r w:rsidRPr="00805FB5">
        <w:rPr>
          <w:rFonts w:ascii="Amasis MT Pro" w:hAnsi="Amasis MT Pro"/>
          <w:szCs w:val="24"/>
        </w:rPr>
        <w:t>ndex.php?curid</w:t>
      </w:r>
      <w:proofErr w:type="spellEnd"/>
      <w:r w:rsidRPr="00805FB5">
        <w:rPr>
          <w:rFonts w:ascii="Amasis MT Pro" w:hAnsi="Amasis MT Pro"/>
          <w:szCs w:val="24"/>
        </w:rPr>
        <w:t>=102155421</w:t>
      </w:r>
    </w:p>
    <w:p w:rsidR="002B4A38" w:rsidRDefault="002B4A38" w14:paraId="1082FDEF" w14:textId="77777777">
      <w:pPr>
        <w:rPr>
          <w:rFonts w:ascii="Amasis MT Pro" w:hAnsi="Amasis MT Pro"/>
          <w:b/>
        </w:rPr>
      </w:pPr>
    </w:p>
    <w:p w:rsidRPr="00041249" w:rsidR="001245D3" w:rsidP="001245D3" w:rsidRDefault="001245D3" w14:paraId="0A4044FB" w14:textId="6FFD2303">
      <w:pPr>
        <w:pStyle w:val="Heading1"/>
      </w:pPr>
      <w:bookmarkStart w:name="_Toc224070788" w:id="24"/>
      <w:r w:rsidRPr="00041249">
        <w:t>Part I</w:t>
      </w:r>
      <w:r>
        <w:t>II: Dinosaur Paleoart</w:t>
      </w:r>
      <w:bookmarkEnd w:id="24"/>
    </w:p>
    <w:p w:rsidRPr="00041249" w:rsidR="001245D3" w:rsidP="001245D3" w:rsidRDefault="001245D3" w14:paraId="5EA30C13" w14:textId="77777777">
      <w:pPr>
        <w:pStyle w:val="Heading3"/>
        <w:rPr>
          <w:color w:val="000000" w:themeColor="text1"/>
        </w:rPr>
      </w:pPr>
      <w:bookmarkStart w:name="_Toc224070789" w:id="25"/>
      <w:r w:rsidRPr="00041249">
        <w:rPr>
          <w:color w:val="000000" w:themeColor="text1"/>
        </w:rPr>
        <w:t>Background</w:t>
      </w:r>
      <w:bookmarkEnd w:id="25"/>
      <w:r w:rsidRPr="00041249">
        <w:rPr>
          <w:color w:val="000000" w:themeColor="text1"/>
        </w:rPr>
        <w:t xml:space="preserve"> </w:t>
      </w:r>
    </w:p>
    <w:p w:rsidR="001245D3" w:rsidP="001245D3" w:rsidRDefault="001245D3" w14:paraId="7364DBF9" w14:textId="77777777">
      <w:pPr>
        <w:rPr>
          <w:rFonts w:ascii="Amasis MT Pro" w:hAnsi="Amasis MT Pro"/>
          <w:szCs w:val="24"/>
        </w:rPr>
      </w:pPr>
      <w:r w:rsidRPr="00C44B19">
        <w:rPr>
          <w:rFonts w:ascii="Amasis MT Pro" w:hAnsi="Amasis MT Pro"/>
          <w:szCs w:val="24"/>
        </w:rPr>
        <w:t>Fossil provide the only information we have about what dinosaurs looked like and how they lived.</w:t>
      </w:r>
      <w:r>
        <w:rPr>
          <w:rFonts w:ascii="Amasis MT Pro" w:hAnsi="Amasis MT Pro"/>
          <w:szCs w:val="24"/>
        </w:rPr>
        <w:t xml:space="preserve"> If we do not have the whole animal, we tend to fill in the gaps in our knowledge by making assumptions based on comparison of dinosaurs to animals we think are closely related.</w:t>
      </w:r>
    </w:p>
    <w:p w:rsidR="001245D3" w:rsidP="001245D3" w:rsidRDefault="001245D3" w14:paraId="7F57DF48" w14:textId="77777777">
      <w:pPr>
        <w:rPr>
          <w:rFonts w:ascii="Amasis MT Pro" w:hAnsi="Amasis MT Pro"/>
          <w:szCs w:val="24"/>
        </w:rPr>
      </w:pPr>
    </w:p>
    <w:p w:rsidR="001245D3" w:rsidP="001245D3" w:rsidRDefault="001245D3" w14:paraId="691DC8B6" w14:textId="77777777">
      <w:pPr>
        <w:rPr>
          <w:rFonts w:ascii="Amasis MT Pro" w:hAnsi="Amasis MT Pro"/>
          <w:szCs w:val="24"/>
        </w:rPr>
      </w:pPr>
      <w:r>
        <w:rPr>
          <w:rFonts w:ascii="Amasis MT Pro" w:hAnsi="Amasis MT Pro"/>
          <w:szCs w:val="24"/>
        </w:rPr>
        <w:t>Early dinosaur reconstructions were based on comparisons of dinosaurs to reptiles, like alligators and iguanas.  Color illustrations from the time used shades of gray and green for dinosaurs and showed dinosaurs walking in a sprawled, close-to-the-ground gai.</w:t>
      </w:r>
    </w:p>
    <w:p w:rsidR="001245D3" w:rsidP="001245D3" w:rsidRDefault="001245D3" w14:paraId="36A9DC30" w14:textId="77777777">
      <w:pPr>
        <w:rPr>
          <w:rFonts w:ascii="Amasis MT Pro" w:hAnsi="Amasis MT Pro"/>
          <w:szCs w:val="24"/>
        </w:rPr>
      </w:pPr>
    </w:p>
    <w:p w:rsidR="001245D3" w:rsidP="001245D3" w:rsidRDefault="001245D3" w14:paraId="2D70F0C2" w14:textId="77777777">
      <w:pPr>
        <w:rPr>
          <w:rFonts w:ascii="Amasis MT Pro" w:hAnsi="Amasis MT Pro"/>
          <w:szCs w:val="24"/>
        </w:rPr>
      </w:pPr>
      <w:r>
        <w:rPr>
          <w:rFonts w:ascii="Amasis MT Pro" w:hAnsi="Amasis MT Pro"/>
          <w:szCs w:val="24"/>
        </w:rPr>
        <w:t xml:space="preserve">Reconstructions change as more fossils are discovered and as our ideas about dinosaur relationships evolve.  Today we hypothesize that the line of dinosaurs that includes T. rex are ancestors to birds.  Reconstructions now show raptors as more active and in vivid colors (perhaps some were covered in feathers!). </w:t>
      </w:r>
    </w:p>
    <w:p w:rsidR="001245D3" w:rsidP="001245D3" w:rsidRDefault="001245D3" w14:paraId="4C1E6533" w14:textId="77777777">
      <w:pPr>
        <w:rPr>
          <w:rFonts w:ascii="Amasis MT Pro" w:hAnsi="Amasis MT Pro"/>
        </w:rPr>
      </w:pPr>
    </w:p>
    <w:p w:rsidRPr="001245D3" w:rsidR="001245D3" w:rsidP="001245D3" w:rsidRDefault="001245D3" w14:paraId="451D4133" w14:textId="4133B6A7">
      <w:pPr>
        <w:pStyle w:val="Heading2"/>
        <w:rPr>
          <w:bCs/>
        </w:rPr>
      </w:pPr>
      <w:bookmarkStart w:name="_Toc224070790" w:id="26"/>
      <w:r w:rsidRPr="009B512C">
        <w:t xml:space="preserve">Activity: </w:t>
      </w:r>
      <w:r w:rsidRPr="001245D3">
        <w:rPr>
          <w:bCs/>
        </w:rPr>
        <w:t>Why have our ideas of what some dinosaurs looked like changed?</w:t>
      </w:r>
      <w:bookmarkEnd w:id="26"/>
    </w:p>
    <w:p w:rsidR="001245D3" w:rsidP="001245D3" w:rsidRDefault="001245D3" w14:paraId="0E5B1C0B" w14:textId="77777777">
      <w:pPr>
        <w:rPr>
          <w:rFonts w:ascii="Amasis MT Pro" w:hAnsi="Amasis MT Pro"/>
        </w:rPr>
      </w:pPr>
    </w:p>
    <w:p w:rsidRPr="00041249" w:rsidR="001245D3" w:rsidP="001245D3" w:rsidRDefault="001245D3" w14:paraId="584F95A8" w14:textId="77777777">
      <w:pPr>
        <w:pStyle w:val="Heading3"/>
        <w:rPr>
          <w:color w:val="000000" w:themeColor="text1"/>
        </w:rPr>
      </w:pPr>
      <w:bookmarkStart w:name="_Toc224070791" w:id="27"/>
      <w:r w:rsidRPr="00041249">
        <w:rPr>
          <w:color w:val="000000" w:themeColor="text1"/>
        </w:rPr>
        <w:t>Instructions</w:t>
      </w:r>
      <w:bookmarkEnd w:id="27"/>
    </w:p>
    <w:p w:rsidRPr="001245D3" w:rsidR="001245D3" w:rsidP="001245D3" w:rsidRDefault="001245D3" w14:paraId="1100F060" w14:textId="77777777">
      <w:pPr>
        <w:rPr>
          <w:rFonts w:ascii="Amasis MT Pro" w:hAnsi="Amasis MT Pro"/>
        </w:rPr>
      </w:pPr>
      <w:r w:rsidRPr="001245D3">
        <w:rPr>
          <w:rFonts w:ascii="Amasis MT Pro" w:hAnsi="Amasis MT Pro"/>
        </w:rPr>
        <w:t>Invite participants to describe the differences between the drawings of old and newer dinosaur reconstructions.</w:t>
      </w:r>
    </w:p>
    <w:p w:rsidR="001245D3" w:rsidP="001245D3" w:rsidRDefault="001245D3" w14:paraId="1349BB93" w14:textId="77777777">
      <w:pPr>
        <w:rPr>
          <w:rFonts w:ascii="Amasis MT Pro" w:hAnsi="Amasis MT Pro"/>
        </w:rPr>
      </w:pPr>
    </w:p>
    <w:p w:rsidRPr="0086728C" w:rsidR="001245D3" w:rsidP="001245D3" w:rsidRDefault="001245D3" w14:paraId="0EADBCFD" w14:textId="77777777">
      <w:pPr>
        <w:pStyle w:val="Heading3"/>
      </w:pPr>
      <w:bookmarkStart w:name="_Toc224070792" w:id="28"/>
      <w:r w:rsidRPr="0086728C">
        <w:t>Materials</w:t>
      </w:r>
      <w:bookmarkEnd w:id="28"/>
    </w:p>
    <w:p w:rsidRPr="00D926AE" w:rsidR="001245D3" w:rsidP="001245D3" w:rsidRDefault="001245D3" w14:paraId="21A86A3B" w14:textId="77777777">
      <w:pPr>
        <w:rPr>
          <w:rFonts w:ascii="Amasis MT Pro" w:hAnsi="Amasis MT Pro"/>
          <w:szCs w:val="24"/>
        </w:rPr>
      </w:pPr>
      <w:r w:rsidRPr="00D926AE">
        <w:rPr>
          <w:rFonts w:ascii="Amasis MT Pro" w:hAnsi="Amasis MT Pro"/>
          <w:szCs w:val="24"/>
        </w:rPr>
        <w:t>Photo/drawing pairs (old and new reconstructions) of</w:t>
      </w:r>
      <w:r>
        <w:rPr>
          <w:rFonts w:ascii="Amasis MT Pro" w:hAnsi="Amasis MT Pro"/>
          <w:szCs w:val="24"/>
        </w:rPr>
        <w:t xml:space="preserve"> dinosaurs to include:</w:t>
      </w:r>
    </w:p>
    <w:p w:rsidRPr="004D2B86" w:rsidR="001245D3" w:rsidP="001245D3" w:rsidRDefault="001245D3" w14:paraId="550014B3" w14:textId="77777777">
      <w:pPr>
        <w:rPr>
          <w:rFonts w:ascii="Amasis MT Pro" w:hAnsi="Amasis MT Pro"/>
          <w:szCs w:val="24"/>
        </w:rPr>
      </w:pPr>
      <w:r w:rsidRPr="00D926AE">
        <w:rPr>
          <w:rFonts w:ascii="Amasis MT Pro" w:hAnsi="Amasis MT Pro"/>
          <w:i/>
          <w:iCs/>
          <w:szCs w:val="24"/>
        </w:rPr>
        <w:t>Iguanodon</w:t>
      </w:r>
      <w:r>
        <w:rPr>
          <w:rFonts w:ascii="Amasis MT Pro" w:hAnsi="Amasis MT Pro"/>
          <w:szCs w:val="24"/>
        </w:rPr>
        <w:t xml:space="preserve"> (position of the “spike”; see illustrations, below)</w:t>
      </w:r>
    </w:p>
    <w:p w:rsidRPr="00D926AE" w:rsidR="001245D3" w:rsidP="001245D3" w:rsidRDefault="001245D3" w14:paraId="7F270ADD" w14:textId="77777777">
      <w:pPr>
        <w:rPr>
          <w:rFonts w:ascii="Amasis MT Pro" w:hAnsi="Amasis MT Pro"/>
          <w:szCs w:val="24"/>
        </w:rPr>
      </w:pPr>
      <w:r w:rsidRPr="00D926AE">
        <w:rPr>
          <w:rFonts w:ascii="Amasis MT Pro" w:hAnsi="Amasis MT Pro"/>
          <w:i/>
          <w:iCs/>
          <w:szCs w:val="24"/>
        </w:rPr>
        <w:t>T. rex</w:t>
      </w:r>
      <w:r w:rsidRPr="00D926AE">
        <w:rPr>
          <w:rFonts w:ascii="Amasis MT Pro" w:hAnsi="Amasis MT Pro"/>
          <w:szCs w:val="24"/>
        </w:rPr>
        <w:t xml:space="preserve"> (dragging tail vs. holding tail upright)</w:t>
      </w:r>
    </w:p>
    <w:p w:rsidR="001245D3" w:rsidP="001245D3" w:rsidRDefault="001245D3" w14:paraId="17D8B972" w14:textId="77777777">
      <w:pPr>
        <w:rPr>
          <w:rFonts w:ascii="Amasis MT Pro" w:hAnsi="Amasis MT Pro"/>
          <w:szCs w:val="24"/>
        </w:rPr>
      </w:pPr>
      <w:r w:rsidRPr="00D926AE">
        <w:rPr>
          <w:rFonts w:ascii="Amasis MT Pro" w:hAnsi="Amasis MT Pro"/>
          <w:szCs w:val="24"/>
        </w:rPr>
        <w:t>Sauropod (dragging tail vs. holding tail upright)</w:t>
      </w:r>
    </w:p>
    <w:p w:rsidR="001245D3" w:rsidP="001245D3" w:rsidRDefault="001245D3" w14:paraId="704F1950" w14:textId="77777777">
      <w:pPr>
        <w:rPr>
          <w:rFonts w:ascii="Amasis MT Pro" w:hAnsi="Amasis MT Pro"/>
          <w:szCs w:val="24"/>
        </w:rPr>
      </w:pPr>
      <w:r w:rsidRPr="004D2B86">
        <w:rPr>
          <w:rFonts w:ascii="Amasis MT Pro" w:hAnsi="Amasis MT Pro"/>
          <w:i/>
          <w:iCs/>
          <w:szCs w:val="24"/>
        </w:rPr>
        <w:t>Stegosaurus</w:t>
      </w:r>
      <w:r>
        <w:rPr>
          <w:rFonts w:ascii="Amasis MT Pro" w:hAnsi="Amasis MT Pro"/>
          <w:szCs w:val="24"/>
        </w:rPr>
        <w:t xml:space="preserve"> (different interpretations of how the plates along the spine are arranged</w:t>
      </w:r>
    </w:p>
    <w:p w:rsidRPr="00D926AE" w:rsidR="001245D3" w:rsidP="001245D3" w:rsidRDefault="001245D3" w14:paraId="258AF62B" w14:textId="77777777">
      <w:pPr>
        <w:rPr>
          <w:rFonts w:ascii="Amasis MT Pro" w:hAnsi="Amasis MT Pro"/>
          <w:szCs w:val="24"/>
        </w:rPr>
      </w:pPr>
    </w:p>
    <w:p w:rsidR="001245D3" w:rsidP="001245D3" w:rsidRDefault="001245D3" w14:paraId="5F129CDF" w14:textId="77777777">
      <w:pPr>
        <w:rPr>
          <w:rFonts w:ascii="Amasis MT Pro" w:hAnsi="Amasis MT Pro"/>
          <w:szCs w:val="24"/>
        </w:rPr>
      </w:pPr>
      <w:r w:rsidR="001245D3">
        <w:drawing>
          <wp:inline wp14:editId="3AC328CB" wp14:anchorId="6818FB43">
            <wp:extent cx="4181475" cy="3136106"/>
            <wp:effectExtent l="0" t="0" r="0" b="7620"/>
            <wp:docPr id="767240770" name="Picture 7" descr="Dinosaurs at the Crystal Palace"/>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67240770" name="Picture 7" descr="A statue of a dinosaur in the woods&#10;&#10;AI-generated content may be incorrect."/>
                    <pic:cNvPicPr>
                      <a:picLocks noChangeAspect="1" noChangeArrowheads="1"/>
                    </pic:cNvPicPr>
                  </pic:nvPicPr>
                  <pic:blipFill>
                    <a:blip xmlns:r="http://schemas.openxmlformats.org/officeDocument/2006/relationships" r:embed="rId22">
                      <a:extLst>
                        <a:ext uri="{28A0092B-C50C-407E-A947-70E740481C1C}">
                          <a14:useLocalDpi xmlns:a14="http://schemas.microsoft.com/office/drawing/2010/main" val="0"/>
                        </a:ext>
                      </a:extLst>
                    </a:blip>
                    <a:srcRect/>
                    <a:stretch>
                      <a:fillRect/>
                    </a:stretch>
                  </pic:blipFill>
                  <pic:spPr bwMode="auto">
                    <a:xfrm>
                      <a:off x="0" y="0"/>
                      <a:ext cx="4187363" cy="3140522"/>
                    </a:xfrm>
                    <a:prstGeom prst="rect">
                      <a:avLst/>
                    </a:prstGeom>
                    <a:noFill/>
                    <a:ln>
                      <a:noFill/>
                    </a:ln>
                  </pic:spPr>
                </pic:pic>
              </a:graphicData>
            </a:graphic>
          </wp:inline>
        </w:drawing>
      </w:r>
    </w:p>
    <w:p w:rsidR="001245D3" w:rsidP="001245D3" w:rsidRDefault="00D9765B" w14:paraId="0461B520" w14:textId="74D6C4E1">
      <w:pPr>
        <w:rPr>
          <w:rFonts w:ascii="Amasis MT Pro" w:hAnsi="Amasis MT Pro"/>
          <w:szCs w:val="24"/>
        </w:rPr>
      </w:pPr>
      <w:r>
        <w:rPr>
          <w:rFonts w:ascii="Amasis MT Pro" w:hAnsi="Amasis MT Pro"/>
          <w:szCs w:val="24"/>
        </w:rPr>
        <w:t xml:space="preserve">Dinosaurs at the Crystal Palace. Image source: </w:t>
      </w:r>
      <w:r w:rsidRPr="00D9765B">
        <w:rPr>
          <w:rFonts w:ascii="Amasis MT Pro" w:hAnsi="Amasis MT Pro"/>
          <w:szCs w:val="24"/>
        </w:rPr>
        <w:t>https://commons.wikimedia.org/wiki/File:Mantellodon_in_Crystal_Palace_Park.jpg</w:t>
      </w:r>
    </w:p>
    <w:p w:rsidRPr="003E1809" w:rsidR="001245D3" w:rsidP="001245D3" w:rsidRDefault="001245D3" w14:paraId="061BE4C9" w14:textId="77777777">
      <w:pPr>
        <w:rPr>
          <w:rFonts w:ascii="Amasis MT Pro" w:hAnsi="Amasis MT Pro"/>
          <w:szCs w:val="24"/>
        </w:rPr>
      </w:pPr>
    </w:p>
    <w:p w:rsidRPr="00C44B19" w:rsidR="001245D3" w:rsidP="001245D3" w:rsidRDefault="001245D3" w14:paraId="7724ABAA" w14:textId="77777777">
      <w:pPr>
        <w:rPr>
          <w:rFonts w:ascii="Amasis MT Pro" w:hAnsi="Amasis MT Pro"/>
          <w:szCs w:val="24"/>
        </w:rPr>
      </w:pPr>
      <w:r>
        <w:rPr>
          <w:noProof/>
        </w:rPr>
        <w:drawing>
          <wp:inline distT="0" distB="0" distL="0" distR="0" wp14:anchorId="60E1D26A" wp14:editId="52520526">
            <wp:extent cx="5724525" cy="3231054"/>
            <wp:effectExtent l="0" t="0" r="0" b="7620"/>
            <wp:docPr id="808684363" name="Picture 4" descr="A line drawing of iguanodon with a thumb spike on its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ine drawing of iguanodon with a thumb spike on its no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5664" cy="3231697"/>
                    </a:xfrm>
                    <a:prstGeom prst="rect">
                      <a:avLst/>
                    </a:prstGeom>
                    <a:noFill/>
                    <a:ln>
                      <a:noFill/>
                    </a:ln>
                  </pic:spPr>
                </pic:pic>
              </a:graphicData>
            </a:graphic>
          </wp:inline>
        </w:drawing>
      </w:r>
    </w:p>
    <w:p w:rsidR="001245D3" w:rsidP="001245D3" w:rsidRDefault="001245D3" w14:paraId="54DA7EE2" w14:textId="77777777">
      <w:pPr>
        <w:rPr>
          <w:rFonts w:ascii="Amasis MT Pro" w:hAnsi="Amasis MT Pro"/>
          <w:b/>
          <w:bCs/>
          <w:szCs w:val="24"/>
        </w:rPr>
      </w:pPr>
    </w:p>
    <w:p w:rsidR="001245D3" w:rsidP="001245D3" w:rsidRDefault="001245D3" w14:paraId="5D42941E" w14:textId="77777777">
      <w:pPr>
        <w:rPr>
          <w:rFonts w:ascii="Amasis MT Pro" w:hAnsi="Amasis MT Pro"/>
          <w:szCs w:val="24"/>
        </w:rPr>
      </w:pPr>
      <w:r>
        <w:rPr>
          <w:rFonts w:ascii="Amasis MT Pro" w:hAnsi="Amasis MT Pro"/>
          <w:szCs w:val="24"/>
        </w:rPr>
        <w:t xml:space="preserve">Gideon Mantell’s original reconstruction </w:t>
      </w:r>
      <w:r w:rsidRPr="005641A6">
        <w:rPr>
          <w:rFonts w:ascii="Amasis MT Pro" w:hAnsi="Amasis MT Pro"/>
          <w:i/>
          <w:iCs/>
          <w:szCs w:val="24"/>
        </w:rPr>
        <w:t>Iguanodon</w:t>
      </w:r>
      <w:r w:rsidRPr="005641A6">
        <w:rPr>
          <w:rFonts w:ascii="Amasis MT Pro" w:hAnsi="Amasis MT Pro"/>
          <w:szCs w:val="24"/>
        </w:rPr>
        <w:t xml:space="preserve"> with the “spike” shown as a horn on the</w:t>
      </w:r>
      <w:r>
        <w:rPr>
          <w:rFonts w:ascii="Amasis MT Pro" w:hAnsi="Amasis MT Pro"/>
          <w:szCs w:val="24"/>
        </w:rPr>
        <w:t xml:space="preserve"> ‘nose’. Image from </w:t>
      </w:r>
      <w:hyperlink w:history="1" r:id="rId24">
        <w:r w:rsidRPr="007E3D22">
          <w:rPr>
            <w:rStyle w:val="Hyperlink"/>
            <w:rFonts w:ascii="Amasis MT Pro" w:hAnsi="Amasis MT Pro"/>
            <w:szCs w:val="24"/>
          </w:rPr>
          <w:t>https://www.nhm.ac.uk/discover/the-discovery-of-iguanodon.html</w:t>
        </w:r>
      </w:hyperlink>
    </w:p>
    <w:p w:rsidR="001245D3" w:rsidP="001245D3" w:rsidRDefault="001245D3" w14:paraId="5E3931F1" w14:textId="77777777">
      <w:pPr>
        <w:rPr>
          <w:rFonts w:ascii="Amasis MT Pro" w:hAnsi="Amasis MT Pro"/>
          <w:szCs w:val="24"/>
        </w:rPr>
      </w:pPr>
    </w:p>
    <w:p w:rsidR="001245D3" w:rsidP="001245D3" w:rsidRDefault="001245D3" w14:paraId="533DCBBB" w14:textId="77777777">
      <w:pPr>
        <w:rPr>
          <w:rFonts w:ascii="Amasis MT Pro" w:hAnsi="Amasis MT Pro"/>
          <w:szCs w:val="24"/>
        </w:rPr>
      </w:pPr>
      <w:r>
        <w:rPr>
          <w:rFonts w:ascii="Amasis MT Pro" w:hAnsi="Amasis MT Pro"/>
          <w:noProof/>
          <w:szCs w:val="24"/>
        </w:rPr>
        <w:drawing>
          <wp:inline distT="0" distB="0" distL="0" distR="0" wp14:anchorId="2F9C5813" wp14:editId="18F11AB4">
            <wp:extent cx="4981575" cy="2387005"/>
            <wp:effectExtent l="0" t="0" r="0" b="0"/>
            <wp:docPr id="781063183" name="Picture 6" descr="Modern reconstruction of Iguanodon with the thumb spike. Image from https://dinopedia.fandom.com/wiki/Iguanodon?file=Iggy.jp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63183" name="Picture 6" descr="Modern reconstruction of Iguanodon with the thumb spike. Image from https://dinopedia.fandom.com/wiki/Iguanodon?file=Iggy.jpg&#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8078" cy="2390121"/>
                    </a:xfrm>
                    <a:prstGeom prst="rect">
                      <a:avLst/>
                    </a:prstGeom>
                    <a:noFill/>
                    <a:ln>
                      <a:noFill/>
                    </a:ln>
                  </pic:spPr>
                </pic:pic>
              </a:graphicData>
            </a:graphic>
          </wp:inline>
        </w:drawing>
      </w:r>
    </w:p>
    <w:p w:rsidR="001245D3" w:rsidP="001245D3" w:rsidRDefault="001245D3" w14:paraId="04BDB554" w14:textId="77777777">
      <w:pPr>
        <w:rPr>
          <w:rFonts w:ascii="Amasis MT Pro" w:hAnsi="Amasis MT Pro"/>
          <w:b/>
          <w:bCs/>
          <w:szCs w:val="24"/>
        </w:rPr>
      </w:pPr>
    </w:p>
    <w:p w:rsidR="001245D3" w:rsidP="001245D3" w:rsidRDefault="001245D3" w14:paraId="7CE21CAC" w14:textId="77777777">
      <w:pPr>
        <w:rPr>
          <w:rFonts w:ascii="Amasis MT Pro" w:hAnsi="Amasis MT Pro"/>
          <w:szCs w:val="24"/>
        </w:rPr>
      </w:pPr>
    </w:p>
    <w:p w:rsidR="001245D3" w:rsidP="001245D3" w:rsidRDefault="001245D3" w14:paraId="0972E56E" w14:textId="77777777">
      <w:pPr>
        <w:rPr>
          <w:rFonts w:ascii="Amasis MT Pro" w:hAnsi="Amasis MT Pro"/>
          <w:szCs w:val="24"/>
        </w:rPr>
      </w:pPr>
      <w:r>
        <w:rPr>
          <w:rFonts w:ascii="Amasis MT Pro" w:hAnsi="Amasis MT Pro"/>
          <w:szCs w:val="24"/>
        </w:rPr>
        <w:t xml:space="preserve">Modern reconstruction of </w:t>
      </w:r>
      <w:r w:rsidRPr="0011301B">
        <w:rPr>
          <w:rFonts w:ascii="Amasis MT Pro" w:hAnsi="Amasis MT Pro"/>
          <w:i/>
          <w:iCs/>
          <w:szCs w:val="24"/>
        </w:rPr>
        <w:t>Iguanodon</w:t>
      </w:r>
      <w:r>
        <w:rPr>
          <w:rFonts w:ascii="Amasis MT Pro" w:hAnsi="Amasis MT Pro"/>
          <w:szCs w:val="24"/>
        </w:rPr>
        <w:t xml:space="preserve"> with the thumb spike. Image from </w:t>
      </w:r>
      <w:hyperlink w:history="1" r:id="rId26">
        <w:r w:rsidRPr="007E3D22">
          <w:rPr>
            <w:rStyle w:val="Hyperlink"/>
            <w:rFonts w:ascii="Amasis MT Pro" w:hAnsi="Amasis MT Pro"/>
            <w:szCs w:val="24"/>
          </w:rPr>
          <w:t>https://dinopedia.fandom.com/wiki/Iguanodon?file=Iggy.jpg</w:t>
        </w:r>
      </w:hyperlink>
    </w:p>
    <w:p w:rsidRPr="00DB4E63" w:rsidR="00C6208D" w:rsidRDefault="001245D3" w14:paraId="19BCBAD8" w14:textId="22AE8A39">
      <w:pPr>
        <w:rPr>
          <w:rFonts w:ascii="Amasis MT Pro" w:hAnsi="Amasis MT Pro"/>
          <w:b/>
          <w:bCs/>
          <w:szCs w:val="24"/>
        </w:rPr>
      </w:pPr>
      <w:r>
        <w:rPr>
          <w:rFonts w:ascii="Amasis MT Pro" w:hAnsi="Amasis MT Pro"/>
          <w:b/>
          <w:bCs/>
          <w:szCs w:val="24"/>
        </w:rPr>
        <w:br w:type="page"/>
      </w:r>
    </w:p>
    <w:p w:rsidRPr="00041249" w:rsidR="00041249" w:rsidP="00041249" w:rsidRDefault="00041249" w14:paraId="7858B7B9" w14:textId="03133165">
      <w:pPr>
        <w:pStyle w:val="Heading1"/>
      </w:pPr>
      <w:bookmarkStart w:name="_Toc224070793" w:id="29"/>
      <w:r w:rsidRPr="00041249">
        <w:t>Part I</w:t>
      </w:r>
      <w:r w:rsidR="001245D3">
        <w:t>V</w:t>
      </w:r>
      <w:r>
        <w:t xml:space="preserve">: </w:t>
      </w:r>
      <w:r w:rsidR="001245D3">
        <w:t>Dinosaur Teeth and Claws</w:t>
      </w:r>
      <w:bookmarkEnd w:id="29"/>
    </w:p>
    <w:p w:rsidRPr="00041249" w:rsidR="00FD4C56" w:rsidP="00FD4C56" w:rsidRDefault="00FD4C56" w14:paraId="7E8D2A71" w14:textId="77777777">
      <w:pPr>
        <w:pStyle w:val="Heading3"/>
        <w:rPr>
          <w:color w:val="000000" w:themeColor="text1"/>
        </w:rPr>
      </w:pPr>
      <w:bookmarkStart w:name="_Toc224070794" w:id="30"/>
      <w:r w:rsidRPr="00041249">
        <w:rPr>
          <w:color w:val="000000" w:themeColor="text1"/>
        </w:rPr>
        <w:t>Background</w:t>
      </w:r>
      <w:bookmarkEnd w:id="30"/>
      <w:r w:rsidRPr="00041249">
        <w:rPr>
          <w:color w:val="000000" w:themeColor="text1"/>
        </w:rPr>
        <w:t xml:space="preserve"> </w:t>
      </w:r>
    </w:p>
    <w:p w:rsidRPr="001245D3" w:rsidR="001245D3" w:rsidP="001245D3" w:rsidRDefault="001245D3" w14:paraId="22DB5738" w14:textId="77777777">
      <w:pPr>
        <w:rPr>
          <w:rFonts w:ascii="Amasis MT Pro" w:hAnsi="Amasis MT Pro"/>
        </w:rPr>
      </w:pPr>
      <w:r w:rsidRPr="001245D3">
        <w:rPr>
          <w:rFonts w:ascii="Amasis MT Pro" w:hAnsi="Amasis MT Pro"/>
        </w:rPr>
        <w:t>Smooth stones found with dinosaur bones suggest that some dinosaurs swallowed stones to aid in digestion, as some modern birds do. These stones are usually made of quartz, which is a hard mineral that can survive the acidic environment of a dinosaur’s gut.</w:t>
      </w:r>
    </w:p>
    <w:p w:rsidRPr="001245D3" w:rsidR="001245D3" w:rsidP="001245D3" w:rsidRDefault="001245D3" w14:paraId="53ADD30A" w14:textId="77777777">
      <w:pPr>
        <w:rPr>
          <w:rFonts w:ascii="Amasis MT Pro" w:hAnsi="Amasis MT Pro"/>
        </w:rPr>
      </w:pPr>
    </w:p>
    <w:p w:rsidRPr="001245D3" w:rsidR="001245D3" w:rsidP="001245D3" w:rsidRDefault="001245D3" w14:paraId="4E85FC5A" w14:textId="77777777">
      <w:pPr>
        <w:rPr>
          <w:rFonts w:ascii="Amasis MT Pro" w:hAnsi="Amasis MT Pro"/>
        </w:rPr>
      </w:pPr>
      <w:r w:rsidRPr="001245D3">
        <w:rPr>
          <w:rFonts w:ascii="Amasis MT Pro" w:hAnsi="Amasis MT Pro"/>
        </w:rPr>
        <w:t xml:space="preserve">What goes in (food) eventually comes out (poop). Paleontologists call fossil poop “coprolites”.  Biologists call poop of living mammals “scat.” Dinosaur coprolites (which are fossilized and not smelly or gross at all) come in a variety of shapes and sizes depending on the size of the dinosaur and its diet. </w:t>
      </w:r>
    </w:p>
    <w:p w:rsidR="00E71D89" w:rsidRDefault="00E71D89" w14:paraId="4F2634EE" w14:textId="77777777">
      <w:pPr>
        <w:rPr>
          <w:rFonts w:ascii="Amasis MT Pro" w:hAnsi="Amasis MT Pro"/>
        </w:rPr>
      </w:pPr>
    </w:p>
    <w:p w:rsidRPr="001245D3" w:rsidR="00E71D89" w:rsidP="009B512C" w:rsidRDefault="00E71D89" w14:paraId="07C97E8F" w14:textId="1D3B5AA3">
      <w:pPr>
        <w:pStyle w:val="Heading2"/>
        <w:rPr>
          <w:bCs/>
        </w:rPr>
      </w:pPr>
      <w:bookmarkStart w:name="_Toc224070795" w:id="31"/>
      <w:r w:rsidRPr="009B512C">
        <w:t xml:space="preserve">Activity: </w:t>
      </w:r>
      <w:r w:rsidRPr="001245D3" w:rsidR="001245D3">
        <w:rPr>
          <w:bCs/>
        </w:rPr>
        <w:t>Dino Digestion-- In one end and out the other (gastroliths and coprolites)</w:t>
      </w:r>
      <w:bookmarkEnd w:id="31"/>
    </w:p>
    <w:p w:rsidR="004A739F" w:rsidRDefault="004A739F" w14:paraId="5808DD3C" w14:textId="77777777">
      <w:pPr>
        <w:rPr>
          <w:rFonts w:ascii="Amasis MT Pro" w:hAnsi="Amasis MT Pro"/>
        </w:rPr>
      </w:pPr>
    </w:p>
    <w:p w:rsidRPr="00041249" w:rsidR="004A739F" w:rsidP="009B512C" w:rsidRDefault="004A739F" w14:paraId="671C23DB" w14:textId="77777777">
      <w:pPr>
        <w:pStyle w:val="Heading3"/>
        <w:rPr>
          <w:color w:val="000000" w:themeColor="text1"/>
        </w:rPr>
      </w:pPr>
      <w:bookmarkStart w:name="_Toc224070796" w:id="32"/>
      <w:r w:rsidRPr="00041249">
        <w:rPr>
          <w:color w:val="000000" w:themeColor="text1"/>
        </w:rPr>
        <w:t>Instructions</w:t>
      </w:r>
      <w:bookmarkEnd w:id="32"/>
    </w:p>
    <w:p w:rsidRPr="001245D3" w:rsidR="001245D3" w:rsidP="001245D3" w:rsidRDefault="001245D3" w14:paraId="64624CDA" w14:textId="77777777">
      <w:pPr>
        <w:rPr>
          <w:rFonts w:ascii="Amasis MT Pro" w:hAnsi="Amasis MT Pro"/>
        </w:rPr>
      </w:pPr>
      <w:r w:rsidRPr="001245D3">
        <w:rPr>
          <w:rFonts w:ascii="Amasis MT Pro" w:hAnsi="Amasis MT Pro"/>
        </w:rPr>
        <w:t xml:space="preserve">Invite participants to guess what the objects are (give hints as needed). Mention that chickens swallow stones to help digest food. Gastroliths are smoother than coprolites. </w:t>
      </w:r>
    </w:p>
    <w:p w:rsidRPr="001245D3" w:rsidR="001245D3" w:rsidP="001245D3" w:rsidRDefault="001245D3" w14:paraId="2A2B3FE8" w14:textId="77777777">
      <w:pPr>
        <w:rPr>
          <w:rFonts w:ascii="Amasis MT Pro" w:hAnsi="Amasis MT Pro"/>
        </w:rPr>
      </w:pPr>
    </w:p>
    <w:p w:rsidRPr="001245D3" w:rsidR="001245D3" w:rsidP="001245D3" w:rsidRDefault="001245D3" w14:paraId="583F72A8" w14:textId="77777777">
      <w:pPr>
        <w:rPr>
          <w:rFonts w:ascii="Amasis MT Pro" w:hAnsi="Amasis MT Pro"/>
        </w:rPr>
      </w:pPr>
      <w:r w:rsidRPr="001245D3">
        <w:rPr>
          <w:rFonts w:ascii="Amasis MT Pro" w:hAnsi="Amasis MT Pro"/>
        </w:rPr>
        <w:t>Compare the coprolite to drawings of modern ‘scat’ and invite the visitors to think about what we can learn about animals from their ‘poop’ (diet, whether they are herbivores or carnivores…) Because we do not have the rock saws needed to slice up dinosaur coprolites, a possible ancillary activity is to dissect owl pellets (kits available online)</w:t>
      </w:r>
    </w:p>
    <w:p w:rsidR="00403D63" w:rsidRDefault="00403D63" w14:paraId="558F59F5" w14:textId="77777777">
      <w:pPr>
        <w:rPr>
          <w:rFonts w:ascii="Amasis MT Pro" w:hAnsi="Amasis MT Pro"/>
        </w:rPr>
      </w:pPr>
    </w:p>
    <w:p w:rsidRPr="0086728C" w:rsidR="00C6208D" w:rsidP="009B512C" w:rsidRDefault="00C6208D" w14:paraId="777ADC8C" w14:textId="77777777">
      <w:pPr>
        <w:pStyle w:val="Heading3"/>
      </w:pPr>
      <w:bookmarkStart w:name="_Toc224070797" w:id="33"/>
      <w:r w:rsidRPr="0086728C">
        <w:t>Materials</w:t>
      </w:r>
      <w:bookmarkEnd w:id="33"/>
    </w:p>
    <w:p w:rsidRPr="001245D3" w:rsidR="001245D3" w:rsidP="001245D3" w:rsidRDefault="001245D3" w14:paraId="136189C8" w14:textId="3998ECBE">
      <w:pPr>
        <w:rPr>
          <w:rFonts w:ascii="Amasis MT Pro" w:hAnsi="Amasis MT Pro"/>
        </w:rPr>
      </w:pPr>
      <w:r w:rsidRPr="001245D3">
        <w:rPr>
          <w:rFonts w:ascii="Amasis MT Pro" w:hAnsi="Amasis MT Pro"/>
        </w:rPr>
        <w:t>Dinosaur gastroliths and coprolites (see appendix for sources)</w:t>
      </w:r>
    </w:p>
    <w:p w:rsidR="001245D3" w:rsidP="001245D3" w:rsidRDefault="001245D3" w14:paraId="3CE31761" w14:textId="77777777">
      <w:pPr>
        <w:rPr>
          <w:rFonts w:ascii="Amasis MT Pro" w:hAnsi="Amasis MT Pro"/>
        </w:rPr>
      </w:pPr>
      <w:r>
        <w:rPr>
          <w:rFonts w:ascii="Amasis MT Pro" w:hAnsi="Amasis MT Pro"/>
          <w:noProof/>
          <w:szCs w:val="24"/>
          <w14:ligatures w14:val="standardContextual"/>
        </w:rPr>
        <w:drawing>
          <wp:inline distT="0" distB="0" distL="0" distR="0" wp14:anchorId="593E7B3F" wp14:editId="46BA8164">
            <wp:extent cx="5832087" cy="5832087"/>
            <wp:effectExtent l="0" t="0" r="0" b="0"/>
            <wp:docPr id="869766930" name="Picture 2" descr="Mammal scat of North America Audubon guide to animal tracks and s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66930" name="Picture 2" descr="Mammal scat of North America Audubon guide to animal tracks and sca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3476" cy="5843476"/>
                    </a:xfrm>
                    <a:prstGeom prst="rect">
                      <a:avLst/>
                    </a:prstGeom>
                  </pic:spPr>
                </pic:pic>
              </a:graphicData>
            </a:graphic>
          </wp:inline>
        </w:drawing>
      </w:r>
    </w:p>
    <w:p w:rsidRPr="001245D3" w:rsidR="001245D3" w:rsidP="001245D3" w:rsidRDefault="001245D3" w14:paraId="1FEF8BE2" w14:textId="2D9B60F3">
      <w:pPr>
        <w:rPr>
          <w:rFonts w:ascii="Amasis MT Pro" w:hAnsi="Amasis MT Pro"/>
        </w:rPr>
      </w:pPr>
      <w:r w:rsidRPr="001245D3">
        <w:rPr>
          <w:rFonts w:ascii="Amasis MT Pro" w:hAnsi="Amasis MT Pro"/>
        </w:rPr>
        <w:t>Audubon guide to animal tracks and scat</w:t>
      </w:r>
    </w:p>
    <w:p w:rsidR="00C6208D" w:rsidRDefault="00C6208D" w14:paraId="3C5AEDA9" w14:textId="3999BB04">
      <w:pPr>
        <w:rPr>
          <w:rFonts w:ascii="Amasis MT Pro" w:hAnsi="Amasis MT Pro"/>
        </w:rPr>
      </w:pPr>
    </w:p>
    <w:p w:rsidRPr="001245D3" w:rsidR="001245D3" w:rsidP="001245D3" w:rsidRDefault="001245D3" w14:paraId="3799DCC5" w14:textId="56B61E78">
      <w:pPr>
        <w:pStyle w:val="Heading2"/>
        <w:rPr>
          <w:bCs/>
        </w:rPr>
      </w:pPr>
      <w:bookmarkStart w:name="_Toc224070798" w:id="34"/>
      <w:r w:rsidRPr="009B512C">
        <w:t xml:space="preserve">Activity: </w:t>
      </w:r>
      <w:r w:rsidRPr="001245D3">
        <w:rPr>
          <w:bCs/>
        </w:rPr>
        <w:t>What did the dinosaur use this for? (dino teeth and claws)</w:t>
      </w:r>
      <w:bookmarkEnd w:id="34"/>
    </w:p>
    <w:p w:rsidR="001245D3" w:rsidRDefault="001245D3" w14:paraId="79F142BA" w14:textId="77777777">
      <w:pPr>
        <w:rPr>
          <w:rFonts w:ascii="Amasis MT Pro" w:hAnsi="Amasis MT Pro"/>
        </w:rPr>
      </w:pPr>
    </w:p>
    <w:p w:rsidRPr="00041249" w:rsidR="001245D3" w:rsidP="001245D3" w:rsidRDefault="001245D3" w14:paraId="767113CD" w14:textId="77777777">
      <w:pPr>
        <w:pStyle w:val="Heading3"/>
        <w:rPr>
          <w:color w:val="000000" w:themeColor="text1"/>
        </w:rPr>
      </w:pPr>
      <w:bookmarkStart w:name="_Toc224070799" w:id="35"/>
      <w:r w:rsidRPr="00041249">
        <w:rPr>
          <w:color w:val="000000" w:themeColor="text1"/>
        </w:rPr>
        <w:t>Background</w:t>
      </w:r>
      <w:bookmarkEnd w:id="35"/>
      <w:r w:rsidRPr="00041249">
        <w:rPr>
          <w:color w:val="000000" w:themeColor="text1"/>
        </w:rPr>
        <w:t xml:space="preserve"> </w:t>
      </w:r>
    </w:p>
    <w:p w:rsidRPr="00C44B19" w:rsidR="001245D3" w:rsidP="001245D3" w:rsidRDefault="001245D3" w14:paraId="2C18AADD" w14:textId="77777777">
      <w:pPr>
        <w:rPr>
          <w:rFonts w:ascii="Amasis MT Pro" w:hAnsi="Amasis MT Pro"/>
          <w:szCs w:val="24"/>
        </w:rPr>
      </w:pPr>
      <w:r w:rsidRPr="00C44B19">
        <w:rPr>
          <w:rFonts w:ascii="Amasis MT Pro" w:hAnsi="Amasis MT Pro"/>
          <w:szCs w:val="24"/>
        </w:rPr>
        <w:t>Fossil</w:t>
      </w:r>
      <w:r>
        <w:rPr>
          <w:rFonts w:ascii="Amasis MT Pro" w:hAnsi="Amasis MT Pro"/>
          <w:szCs w:val="24"/>
        </w:rPr>
        <w:t>s</w:t>
      </w:r>
      <w:r w:rsidRPr="00C44B19">
        <w:rPr>
          <w:rFonts w:ascii="Amasis MT Pro" w:hAnsi="Amasis MT Pro"/>
          <w:szCs w:val="24"/>
        </w:rPr>
        <w:t xml:space="preserve"> provide the only information we have about how what dinosaurs looked like and how they lived.</w:t>
      </w:r>
      <w:r>
        <w:rPr>
          <w:rFonts w:ascii="Amasis MT Pro" w:hAnsi="Amasis MT Pro"/>
          <w:szCs w:val="24"/>
        </w:rPr>
        <w:t xml:space="preserve"> If we do not have the whole fossil </w:t>
      </w:r>
      <w:proofErr w:type="gramStart"/>
      <w:r>
        <w:rPr>
          <w:rFonts w:ascii="Amasis MT Pro" w:hAnsi="Amasis MT Pro"/>
          <w:szCs w:val="24"/>
        </w:rPr>
        <w:t>animal</w:t>
      </w:r>
      <w:proofErr w:type="gramEnd"/>
      <w:r>
        <w:rPr>
          <w:rFonts w:ascii="Amasis MT Pro" w:hAnsi="Amasis MT Pro"/>
          <w:szCs w:val="24"/>
        </w:rPr>
        <w:t xml:space="preserve"> we make assumptions based on what animals we think are closely related and what they looked like </w:t>
      </w:r>
    </w:p>
    <w:p w:rsidR="001245D3" w:rsidP="001245D3" w:rsidRDefault="001245D3" w14:paraId="1CC2BD5F" w14:textId="77777777">
      <w:pPr>
        <w:rPr>
          <w:rFonts w:ascii="Amasis MT Pro" w:hAnsi="Amasis MT Pro"/>
        </w:rPr>
      </w:pPr>
    </w:p>
    <w:p w:rsidRPr="001245D3" w:rsidR="001245D3" w:rsidP="001245D3" w:rsidRDefault="001245D3" w14:paraId="75E7B78E" w14:textId="77777777">
      <w:pPr>
        <w:pStyle w:val="Heading2"/>
        <w:rPr>
          <w:bCs/>
        </w:rPr>
      </w:pPr>
      <w:bookmarkStart w:name="_Toc224070800" w:id="36"/>
      <w:r w:rsidRPr="009B512C">
        <w:t xml:space="preserve">Activity: </w:t>
      </w:r>
      <w:r w:rsidRPr="001245D3">
        <w:rPr>
          <w:bCs/>
        </w:rPr>
        <w:t>Dino Digestion-- In one end and out the other (gastroliths and coprolites)</w:t>
      </w:r>
      <w:bookmarkEnd w:id="36"/>
    </w:p>
    <w:p w:rsidR="001245D3" w:rsidP="001245D3" w:rsidRDefault="001245D3" w14:paraId="5579BED1" w14:textId="77777777">
      <w:pPr>
        <w:rPr>
          <w:rFonts w:ascii="Amasis MT Pro" w:hAnsi="Amasis MT Pro"/>
        </w:rPr>
      </w:pPr>
    </w:p>
    <w:p w:rsidRPr="00041249" w:rsidR="001245D3" w:rsidP="001245D3" w:rsidRDefault="001245D3" w14:paraId="3A9A37E9" w14:textId="77777777">
      <w:pPr>
        <w:pStyle w:val="Heading3"/>
        <w:rPr>
          <w:color w:val="000000" w:themeColor="text1"/>
        </w:rPr>
      </w:pPr>
      <w:bookmarkStart w:name="_Toc224070801" w:id="37"/>
      <w:r w:rsidRPr="00041249">
        <w:rPr>
          <w:color w:val="000000" w:themeColor="text1"/>
        </w:rPr>
        <w:t>Instructions</w:t>
      </w:r>
      <w:bookmarkEnd w:id="37"/>
    </w:p>
    <w:p w:rsidRPr="001245D3" w:rsidR="001245D3" w:rsidP="001245D3" w:rsidRDefault="001245D3" w14:paraId="43E16192" w14:textId="77777777">
      <w:pPr>
        <w:rPr>
          <w:rFonts w:ascii="Amasis MT Pro" w:hAnsi="Amasis MT Pro"/>
        </w:rPr>
      </w:pPr>
      <w:r w:rsidRPr="001245D3">
        <w:rPr>
          <w:rFonts w:ascii="Amasis MT Pro" w:hAnsi="Amasis MT Pro"/>
        </w:rPr>
        <w:t xml:space="preserve">Invite participants to study and contrast the objects. </w:t>
      </w:r>
    </w:p>
    <w:p w:rsidRPr="001245D3" w:rsidR="001245D3" w:rsidP="001245D3" w:rsidRDefault="001245D3" w14:paraId="3868F2EC" w14:textId="77777777">
      <w:pPr>
        <w:rPr>
          <w:rFonts w:ascii="Amasis MT Pro" w:hAnsi="Amasis MT Pro"/>
        </w:rPr>
      </w:pPr>
      <w:r w:rsidRPr="001245D3">
        <w:rPr>
          <w:rFonts w:ascii="Amasis MT Pro" w:hAnsi="Amasis MT Pro"/>
          <w:i/>
          <w:iCs/>
        </w:rPr>
        <w:t>Prompt questions</w:t>
      </w:r>
      <w:r w:rsidRPr="001245D3">
        <w:rPr>
          <w:rFonts w:ascii="Amasis MT Pro" w:hAnsi="Amasis MT Pro"/>
        </w:rPr>
        <w:t>: Are these objects teeth? Claws?</w:t>
      </w:r>
    </w:p>
    <w:p w:rsidRPr="001245D3" w:rsidR="001245D3" w:rsidP="001245D3" w:rsidRDefault="001245D3" w14:paraId="2D3C0E78" w14:textId="77777777">
      <w:pPr>
        <w:rPr>
          <w:rFonts w:ascii="Amasis MT Pro" w:hAnsi="Amasis MT Pro"/>
        </w:rPr>
      </w:pPr>
      <w:r w:rsidRPr="001245D3">
        <w:rPr>
          <w:rFonts w:ascii="Amasis MT Pro" w:hAnsi="Amasis MT Pro"/>
        </w:rPr>
        <w:t>How are the teeth and claws different and how are they similar in appearance?</w:t>
      </w:r>
    </w:p>
    <w:p w:rsidRPr="001245D3" w:rsidR="001245D3" w:rsidP="001245D3" w:rsidRDefault="001245D3" w14:paraId="7403D70D" w14:textId="77777777">
      <w:pPr>
        <w:rPr>
          <w:rFonts w:ascii="Amasis MT Pro" w:hAnsi="Amasis MT Pro"/>
        </w:rPr>
      </w:pPr>
      <w:r w:rsidRPr="001245D3">
        <w:rPr>
          <w:rFonts w:ascii="Amasis MT Pro" w:hAnsi="Amasis MT Pro"/>
        </w:rPr>
        <w:t>Do you think they were used the same way?</w:t>
      </w:r>
    </w:p>
    <w:p w:rsidRPr="001245D3" w:rsidR="001245D3" w:rsidP="001245D3" w:rsidRDefault="001245D3" w14:paraId="525DF62C" w14:textId="77777777">
      <w:pPr>
        <w:rPr>
          <w:rFonts w:ascii="Amasis MT Pro" w:hAnsi="Amasis MT Pro"/>
        </w:rPr>
      </w:pPr>
      <w:r w:rsidRPr="001245D3">
        <w:rPr>
          <w:rFonts w:ascii="Amasis MT Pro" w:hAnsi="Amasis MT Pro"/>
        </w:rPr>
        <w:t>Do you think these dinosaurs were meat eaters or plant eaters?</w:t>
      </w:r>
    </w:p>
    <w:p w:rsidRPr="001245D3" w:rsidR="001245D3" w:rsidP="001245D3" w:rsidRDefault="001245D3" w14:paraId="79B9D7C3" w14:textId="77777777">
      <w:pPr>
        <w:rPr>
          <w:rFonts w:ascii="Amasis MT Pro" w:hAnsi="Amasis MT Pro"/>
        </w:rPr>
      </w:pPr>
      <w:r w:rsidRPr="001245D3">
        <w:rPr>
          <w:rFonts w:ascii="Amasis MT Pro" w:hAnsi="Amasis MT Pro"/>
        </w:rPr>
        <w:t>What would these teeth/claws have been used for?</w:t>
      </w:r>
    </w:p>
    <w:p w:rsidRPr="001245D3" w:rsidR="001245D3" w:rsidP="001245D3" w:rsidRDefault="001245D3" w14:paraId="6997559D" w14:textId="77777777">
      <w:pPr>
        <w:rPr>
          <w:rFonts w:ascii="Amasis MT Pro" w:hAnsi="Amasis MT Pro"/>
        </w:rPr>
      </w:pPr>
      <w:r w:rsidRPr="001245D3">
        <w:rPr>
          <w:rFonts w:ascii="Amasis MT Pro" w:hAnsi="Amasis MT Pro"/>
        </w:rPr>
        <w:t>Do you think these dinosaurs were meat-eaters or plant eaters? Why?</w:t>
      </w:r>
    </w:p>
    <w:p w:rsidR="001245D3" w:rsidP="001245D3" w:rsidRDefault="001245D3" w14:paraId="1C41C7F9" w14:textId="77777777">
      <w:pPr>
        <w:rPr>
          <w:rFonts w:ascii="Amasis MT Pro" w:hAnsi="Amasis MT Pro"/>
        </w:rPr>
      </w:pPr>
    </w:p>
    <w:p w:rsidRPr="0086728C" w:rsidR="001245D3" w:rsidP="001245D3" w:rsidRDefault="001245D3" w14:paraId="22A165CA" w14:textId="77777777">
      <w:pPr>
        <w:pStyle w:val="Heading3"/>
      </w:pPr>
      <w:bookmarkStart w:name="_Toc224070802" w:id="38"/>
      <w:r w:rsidRPr="0086728C">
        <w:t>Materials</w:t>
      </w:r>
      <w:bookmarkEnd w:id="38"/>
    </w:p>
    <w:p w:rsidR="001245D3" w:rsidP="001245D3" w:rsidRDefault="001245D3" w14:paraId="6AB8114C" w14:textId="77777777">
      <w:pPr>
        <w:rPr>
          <w:rFonts w:ascii="Amasis MT Pro" w:hAnsi="Amasis MT Pro"/>
          <w:szCs w:val="24"/>
        </w:rPr>
      </w:pPr>
      <w:r w:rsidRPr="007817C7">
        <w:rPr>
          <w:rFonts w:ascii="Amasis MT Pro" w:hAnsi="Amasis MT Pro"/>
          <w:szCs w:val="24"/>
        </w:rPr>
        <w:t>3-D print of dinosaur teeth and claws (see appendix)</w:t>
      </w:r>
      <w:r>
        <w:rPr>
          <w:rFonts w:ascii="Amasis MT Pro" w:hAnsi="Amasis MT Pro"/>
          <w:szCs w:val="24"/>
        </w:rPr>
        <w:t xml:space="preserve"> including</w:t>
      </w:r>
    </w:p>
    <w:p w:rsidR="001245D3" w:rsidP="001245D3" w:rsidRDefault="001245D3" w14:paraId="327C8F50" w14:textId="77777777">
      <w:pPr>
        <w:rPr>
          <w:rFonts w:ascii="Amasis MT Pro" w:hAnsi="Amasis MT Pro"/>
          <w:szCs w:val="24"/>
        </w:rPr>
      </w:pPr>
      <w:r w:rsidRPr="00ED7720">
        <w:rPr>
          <w:rFonts w:ascii="Amasis MT Pro" w:hAnsi="Amasis MT Pro"/>
          <w:i/>
          <w:iCs/>
          <w:szCs w:val="24"/>
        </w:rPr>
        <w:t>T. rex</w:t>
      </w:r>
      <w:r>
        <w:rPr>
          <w:rFonts w:ascii="Amasis MT Pro" w:hAnsi="Amasis MT Pro"/>
          <w:szCs w:val="24"/>
        </w:rPr>
        <w:t xml:space="preserve"> tooth</w:t>
      </w:r>
    </w:p>
    <w:p w:rsidR="001245D3" w:rsidP="001245D3" w:rsidRDefault="001245D3" w14:paraId="6F92CFD1" w14:textId="77777777">
      <w:pPr>
        <w:rPr>
          <w:rFonts w:ascii="Amasis MT Pro" w:hAnsi="Amasis MT Pro"/>
          <w:szCs w:val="24"/>
        </w:rPr>
      </w:pPr>
      <w:r w:rsidRPr="00FE3D71">
        <w:rPr>
          <w:rFonts w:ascii="Amasis MT Pro" w:hAnsi="Amasis MT Pro"/>
          <w:i/>
          <w:iCs/>
          <w:szCs w:val="24"/>
        </w:rPr>
        <w:t>T. rex</w:t>
      </w:r>
      <w:r>
        <w:rPr>
          <w:rFonts w:ascii="Amasis MT Pro" w:hAnsi="Amasis MT Pro"/>
          <w:szCs w:val="24"/>
        </w:rPr>
        <w:t xml:space="preserve"> claw</w:t>
      </w:r>
    </w:p>
    <w:p w:rsidR="001245D3" w:rsidP="001245D3" w:rsidRDefault="001245D3" w14:paraId="6E3B8A5F" w14:textId="77777777">
      <w:pPr>
        <w:rPr>
          <w:rFonts w:ascii="Amasis MT Pro" w:hAnsi="Amasis MT Pro"/>
          <w:szCs w:val="24"/>
        </w:rPr>
      </w:pPr>
      <w:r w:rsidRPr="00ED7720">
        <w:rPr>
          <w:rFonts w:ascii="Amasis MT Pro" w:hAnsi="Amasis MT Pro"/>
          <w:i/>
          <w:iCs/>
          <w:szCs w:val="24"/>
        </w:rPr>
        <w:t>Iguanodon</w:t>
      </w:r>
      <w:r>
        <w:rPr>
          <w:rFonts w:ascii="Amasis MT Pro" w:hAnsi="Amasis MT Pro"/>
          <w:szCs w:val="24"/>
        </w:rPr>
        <w:t xml:space="preserve"> thumb spike</w:t>
      </w:r>
    </w:p>
    <w:p w:rsidR="001245D3" w:rsidP="001245D3" w:rsidRDefault="001245D3" w14:paraId="7D384BAE" w14:textId="77777777">
      <w:pPr>
        <w:rPr>
          <w:rFonts w:ascii="Amasis MT Pro" w:hAnsi="Amasis MT Pro"/>
          <w:szCs w:val="24"/>
        </w:rPr>
      </w:pPr>
      <w:r w:rsidRPr="0082680B">
        <w:rPr>
          <w:rFonts w:ascii="Amasis MT Pro" w:hAnsi="Amasis MT Pro"/>
          <w:i/>
          <w:iCs/>
          <w:szCs w:val="24"/>
        </w:rPr>
        <w:t>Iguanodon</w:t>
      </w:r>
      <w:r>
        <w:rPr>
          <w:rFonts w:ascii="Amasis MT Pro" w:hAnsi="Amasis MT Pro"/>
          <w:szCs w:val="24"/>
        </w:rPr>
        <w:t xml:space="preserve"> (or other </w:t>
      </w:r>
      <w:proofErr w:type="spellStart"/>
      <w:r>
        <w:rPr>
          <w:rFonts w:ascii="Amasis MT Pro" w:hAnsi="Amasis MT Pro"/>
          <w:szCs w:val="24"/>
        </w:rPr>
        <w:t>herbivious</w:t>
      </w:r>
      <w:proofErr w:type="spellEnd"/>
      <w:r>
        <w:rPr>
          <w:rFonts w:ascii="Amasis MT Pro" w:hAnsi="Amasis MT Pro"/>
          <w:szCs w:val="24"/>
        </w:rPr>
        <w:t xml:space="preserve"> dinosaur) tooth plate</w:t>
      </w:r>
    </w:p>
    <w:p w:rsidRPr="007817C7" w:rsidR="001245D3" w:rsidP="001245D3" w:rsidRDefault="001245D3" w14:paraId="73BC4513" w14:textId="77777777">
      <w:pPr>
        <w:rPr>
          <w:rFonts w:ascii="Amasis MT Pro" w:hAnsi="Amasis MT Pro"/>
          <w:szCs w:val="24"/>
        </w:rPr>
      </w:pPr>
      <w:r>
        <w:rPr>
          <w:noProof/>
        </w:rPr>
        <w:drawing>
          <wp:anchor distT="0" distB="0" distL="114300" distR="114300" simplePos="0" relativeHeight="251668480" behindDoc="0" locked="0" layoutInCell="1" allowOverlap="1" wp14:anchorId="37666CED" wp14:editId="57D2C526">
            <wp:simplePos x="0" y="0"/>
            <wp:positionH relativeFrom="column">
              <wp:posOffset>3181350</wp:posOffset>
            </wp:positionH>
            <wp:positionV relativeFrom="paragraph">
              <wp:posOffset>777240</wp:posOffset>
            </wp:positionV>
            <wp:extent cx="2381250" cy="3590925"/>
            <wp:effectExtent l="0" t="0" r="0" b="9525"/>
            <wp:wrapNone/>
            <wp:docPr id="1343295193" name="Picture 8" descr="From Wikipedia entry on Iguanodon. Right: Tyrannosaurus tooth. From https://en.wikipedia.org/wiki/Dinosaur_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95193" name="Picture 8" descr="From Wikipedia entry on Iguanodon. Right: Tyrannosaurus tooth. From https://en.wikipedia.org/wiki/Dinosaur_toot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3590925"/>
                    </a:xfrm>
                    <a:prstGeom prst="rect">
                      <a:avLst/>
                    </a:prstGeom>
                    <a:noFill/>
                    <a:ln>
                      <a:noFill/>
                    </a:ln>
                  </pic:spPr>
                </pic:pic>
              </a:graphicData>
            </a:graphic>
          </wp:anchor>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559"/>
      </w:tblGrid>
      <w:tr w:rsidRPr="00751D29" w:rsidR="001245D3" w:rsidTr="00573F2B" w14:paraId="7018BB5C" w14:textId="77777777">
        <w:trPr>
          <w:tblCellSpacing w:w="15" w:type="dxa"/>
        </w:trPr>
        <w:tc>
          <w:tcPr>
            <w:tcW w:w="0" w:type="auto"/>
            <w:vAlign w:val="center"/>
            <w:hideMark/>
          </w:tcPr>
          <w:p w:rsidRPr="00751D29" w:rsidR="001245D3" w:rsidP="00573F2B" w:rsidRDefault="001245D3" w14:paraId="18B2D547" w14:textId="77777777">
            <w:pPr>
              <w:rPr>
                <w:noProof/>
              </w:rPr>
            </w:pPr>
          </w:p>
        </w:tc>
        <w:tc>
          <w:tcPr>
            <w:tcW w:w="0" w:type="auto"/>
            <w:vAlign w:val="center"/>
            <w:hideMark/>
          </w:tcPr>
          <w:p w:rsidR="001245D3" w:rsidP="00573F2B" w:rsidRDefault="001245D3" w14:paraId="1FACC383" w14:textId="77777777">
            <w:pPr>
              <w:rPr>
                <w:noProof/>
              </w:rPr>
            </w:pPr>
            <w:r>
              <w:rPr>
                <w:noProof/>
              </w:rPr>
              <w:t xml:space="preserve">Left: </w:t>
            </w:r>
            <w:r w:rsidRPr="00751D29">
              <w:rPr>
                <w:noProof/>
              </w:rPr>
              <w:t xml:space="preserve">Illustration of the original </w:t>
            </w:r>
            <w:r w:rsidRPr="00751D29">
              <w:rPr>
                <w:i/>
                <w:iCs/>
                <w:noProof/>
              </w:rPr>
              <w:t>Iguanodon</w:t>
            </w:r>
            <w:r w:rsidRPr="00751D29">
              <w:rPr>
                <w:noProof/>
              </w:rPr>
              <w:t xml:space="preserve"> teeth by Gideon Mantell, 1825.</w:t>
            </w:r>
            <w:r>
              <w:rPr>
                <w:noProof/>
              </w:rPr>
              <w:t xml:space="preserve"> </w:t>
            </w:r>
          </w:p>
          <w:p w:rsidR="001245D3" w:rsidP="00573F2B" w:rsidRDefault="001245D3" w14:paraId="41D52D57" w14:textId="77777777">
            <w:pPr>
              <w:rPr>
                <w:noProof/>
              </w:rPr>
            </w:pPr>
            <w:r>
              <w:rPr>
                <w:noProof/>
              </w:rPr>
              <w:t xml:space="preserve">From Wikipedia entry on </w:t>
            </w:r>
            <w:r w:rsidRPr="00562D03">
              <w:rPr>
                <w:i/>
                <w:iCs/>
                <w:noProof/>
              </w:rPr>
              <w:t>Iguanodon</w:t>
            </w:r>
            <w:r>
              <w:rPr>
                <w:i/>
                <w:iCs/>
                <w:noProof/>
              </w:rPr>
              <w:t>.</w:t>
            </w:r>
            <w:r>
              <w:rPr>
                <w:noProof/>
              </w:rPr>
              <w:t xml:space="preserve"> Right: </w:t>
            </w:r>
            <w:r w:rsidRPr="00041B2D">
              <w:rPr>
                <w:i/>
                <w:iCs/>
                <w:noProof/>
              </w:rPr>
              <w:t>Tyrannosaurus</w:t>
            </w:r>
            <w:r>
              <w:rPr>
                <w:noProof/>
              </w:rPr>
              <w:t xml:space="preserve"> tooth. From </w:t>
            </w:r>
            <w:hyperlink w:history="1" r:id="rId29">
              <w:r w:rsidRPr="007E3D22">
                <w:rPr>
                  <w:rStyle w:val="Hyperlink"/>
                  <w:noProof/>
                </w:rPr>
                <w:t>https://en.wikipedia.org/wiki/Dinosaur_tooth</w:t>
              </w:r>
            </w:hyperlink>
          </w:p>
          <w:p w:rsidRPr="00751D29" w:rsidR="001245D3" w:rsidP="00573F2B" w:rsidRDefault="001245D3" w14:paraId="2A3937A7" w14:textId="77777777">
            <w:pPr>
              <w:rPr>
                <w:noProof/>
              </w:rPr>
            </w:pPr>
          </w:p>
        </w:tc>
      </w:tr>
    </w:tbl>
    <w:p w:rsidR="001245D3" w:rsidP="001245D3" w:rsidRDefault="001245D3" w14:paraId="7FD8B360" w14:textId="77777777">
      <w:pPr>
        <w:rPr>
          <w:rFonts w:ascii="Amasis MT Pro" w:hAnsi="Amasis MT Pro"/>
          <w:b/>
          <w:bCs/>
          <w:szCs w:val="24"/>
        </w:rPr>
      </w:pPr>
      <w:r>
        <w:rPr>
          <w:noProof/>
        </w:rPr>
        <w:drawing>
          <wp:anchor distT="0" distB="0" distL="114300" distR="114300" simplePos="0" relativeHeight="251669504" behindDoc="0" locked="0" layoutInCell="1" allowOverlap="1" wp14:anchorId="58F1324B" wp14:editId="28E7F97D">
            <wp:simplePos x="0" y="0"/>
            <wp:positionH relativeFrom="column">
              <wp:posOffset>190500</wp:posOffset>
            </wp:positionH>
            <wp:positionV relativeFrom="paragraph">
              <wp:posOffset>182880</wp:posOffset>
            </wp:positionV>
            <wp:extent cx="2371725" cy="3368040"/>
            <wp:effectExtent l="0" t="0" r="9525" b="3810"/>
            <wp:wrapNone/>
            <wp:docPr id="1023356238" name="Picture 2" descr="Illustration of the original Iguanodon teeth by Gideon Mantell,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56238" name="Picture 2" descr="Illustration of the original Iguanodon teeth by Gideon Mantell, 18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1725" cy="3368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masis MT Pro" w:hAnsi="Amasis MT Pro"/>
          <w:b/>
          <w:bCs/>
          <w:szCs w:val="24"/>
        </w:rPr>
        <w:t xml:space="preserve"> </w:t>
      </w:r>
      <w:r>
        <w:rPr>
          <w:rFonts w:ascii="Amasis MT Pro" w:hAnsi="Amasis MT Pro"/>
          <w:b/>
          <w:bCs/>
          <w:szCs w:val="24"/>
        </w:rPr>
        <w:br w:type="page"/>
      </w:r>
    </w:p>
    <w:p w:rsidRPr="004B55E9" w:rsidR="001245D3" w:rsidP="001245D3" w:rsidRDefault="001245D3" w14:paraId="021A5AAE" w14:textId="159B24F5">
      <w:pPr>
        <w:pStyle w:val="Heading1"/>
      </w:pPr>
      <w:bookmarkStart w:name="_Toc224070803" w:id="39"/>
      <w:r w:rsidRPr="004B55E9">
        <w:t xml:space="preserve">Part V: </w:t>
      </w:r>
      <w:r>
        <w:rPr>
          <w:bCs/>
          <w:szCs w:val="24"/>
        </w:rPr>
        <w:t>Why are there no Dinosaurs in Michigan?</w:t>
      </w:r>
      <w:bookmarkEnd w:id="39"/>
    </w:p>
    <w:p w:rsidR="001245D3" w:rsidP="001245D3" w:rsidRDefault="001245D3" w14:paraId="48156F8C" w14:textId="77777777">
      <w:pPr>
        <w:rPr>
          <w:rFonts w:ascii="Amasis MT Pro" w:hAnsi="Amasis MT Pro"/>
        </w:rPr>
      </w:pPr>
    </w:p>
    <w:p w:rsidRPr="009B512C" w:rsidR="001245D3" w:rsidP="001245D3" w:rsidRDefault="001245D3" w14:paraId="79651963" w14:textId="356DB8E7">
      <w:pPr>
        <w:pStyle w:val="Heading2"/>
      </w:pPr>
      <w:bookmarkStart w:name="_Toc224070804" w:id="40"/>
      <w:r w:rsidRPr="009B512C">
        <w:t xml:space="preserve">Activity: </w:t>
      </w:r>
      <w:r w:rsidRPr="001245D3">
        <w:rPr>
          <w:bCs/>
          <w:szCs w:val="24"/>
        </w:rPr>
        <w:t>Dinosaurs in Michigan are found only in museums</w:t>
      </w:r>
      <w:bookmarkEnd w:id="40"/>
    </w:p>
    <w:p w:rsidR="001245D3" w:rsidP="001245D3" w:rsidRDefault="001245D3" w14:paraId="368BDF68" w14:textId="77777777">
      <w:pPr>
        <w:pStyle w:val="Heading3"/>
      </w:pPr>
    </w:p>
    <w:p w:rsidRPr="004C5EE5" w:rsidR="001245D3" w:rsidP="001245D3" w:rsidRDefault="001245D3" w14:paraId="2F065699" w14:textId="77777777">
      <w:pPr>
        <w:pStyle w:val="Heading3"/>
      </w:pPr>
      <w:bookmarkStart w:name="_Toc224070805" w:id="41"/>
      <w:r w:rsidRPr="004C5EE5">
        <w:t>Background</w:t>
      </w:r>
      <w:bookmarkEnd w:id="41"/>
    </w:p>
    <w:p w:rsidRPr="001245D3" w:rsidR="001245D3" w:rsidP="001245D3" w:rsidRDefault="001245D3" w14:paraId="08AEF7DB" w14:textId="77777777">
      <w:pPr>
        <w:rPr>
          <w:rFonts w:ascii="Amasis MT Pro" w:hAnsi="Amasis MT Pro"/>
          <w:szCs w:val="24"/>
        </w:rPr>
      </w:pPr>
      <w:r w:rsidRPr="001245D3">
        <w:rPr>
          <w:rFonts w:ascii="Amasis MT Pro" w:hAnsi="Amasis MT Pro"/>
          <w:szCs w:val="24"/>
        </w:rPr>
        <w:t xml:space="preserve">There are no dinosaurs (or any other Mesozoic animals) known from Michigan because there is very little preserved rock from the Mesozoic. The little bit of Jurassic rock in Michigan contains pollen fossils that indicate the environment in Michigan during the Mesozoic was arid.  During most of the Mesozoic Era there were no lakes or rivers or swamps, and certainly no ocean, as there was during the Paleozoic Era when the Petoskey stone coral lived in Michigan. Consequently, there were no depositional environments in which sediments could accumulate to form fossiliferous sedimentary rocks. </w:t>
      </w:r>
    </w:p>
    <w:p w:rsidRPr="001245D3" w:rsidR="001245D3" w:rsidP="001245D3" w:rsidRDefault="001245D3" w14:paraId="3B6734CC" w14:textId="77777777">
      <w:pPr>
        <w:rPr>
          <w:rFonts w:ascii="Amasis MT Pro" w:hAnsi="Amasis MT Pro"/>
          <w:szCs w:val="24"/>
        </w:rPr>
      </w:pPr>
    </w:p>
    <w:p w:rsidRPr="001245D3" w:rsidR="001245D3" w:rsidP="001245D3" w:rsidRDefault="001245D3" w14:paraId="01613E58" w14:textId="77777777">
      <w:pPr>
        <w:rPr>
          <w:rFonts w:ascii="Amasis MT Pro" w:hAnsi="Amasis MT Pro"/>
          <w:szCs w:val="24"/>
        </w:rPr>
      </w:pPr>
      <w:r w:rsidRPr="001245D3">
        <w:rPr>
          <w:rFonts w:ascii="Amasis MT Pro" w:hAnsi="Amasis MT Pro"/>
          <w:szCs w:val="24"/>
        </w:rPr>
        <w:t xml:space="preserve">The </w:t>
      </w:r>
      <w:proofErr w:type="gramStart"/>
      <w:r w:rsidRPr="001245D3">
        <w:rPr>
          <w:rFonts w:ascii="Amasis MT Pro" w:hAnsi="Amasis MT Pro"/>
          <w:szCs w:val="24"/>
        </w:rPr>
        <w:t>modern day</w:t>
      </w:r>
      <w:proofErr w:type="gramEnd"/>
      <w:r w:rsidRPr="001245D3">
        <w:rPr>
          <w:rFonts w:ascii="Amasis MT Pro" w:hAnsi="Amasis MT Pro"/>
          <w:szCs w:val="24"/>
        </w:rPr>
        <w:t xml:space="preserve"> Badlands of South Dakota may be a good model of what Michigan looked like during the “Missing Mesozoic”. (see photo). </w:t>
      </w:r>
    </w:p>
    <w:p w:rsidRPr="001245D3" w:rsidR="001245D3" w:rsidP="001245D3" w:rsidRDefault="001245D3" w14:paraId="0AA16D58" w14:textId="77777777">
      <w:pPr>
        <w:rPr>
          <w:rFonts w:ascii="Amasis MT Pro" w:hAnsi="Amasis MT Pro"/>
          <w:szCs w:val="24"/>
        </w:rPr>
      </w:pPr>
    </w:p>
    <w:p w:rsidRPr="001245D3" w:rsidR="001245D3" w:rsidP="001245D3" w:rsidRDefault="001245D3" w14:paraId="6DEC855C" w14:textId="77777777">
      <w:pPr>
        <w:rPr>
          <w:rFonts w:ascii="Amasis MT Pro" w:hAnsi="Amasis MT Pro"/>
          <w:szCs w:val="24"/>
        </w:rPr>
      </w:pPr>
      <w:r w:rsidRPr="001245D3">
        <w:rPr>
          <w:rFonts w:ascii="Amasis MT Pro" w:hAnsi="Amasis MT Pro"/>
          <w:noProof/>
          <w:szCs w:val="24"/>
        </w:rPr>
        <w:drawing>
          <wp:anchor distT="0" distB="0" distL="114300" distR="114300" simplePos="0" relativeHeight="251662336" behindDoc="1" locked="0" layoutInCell="1" allowOverlap="1" wp14:anchorId="4EAB103D" wp14:editId="34875ED1">
            <wp:simplePos x="0" y="0"/>
            <wp:positionH relativeFrom="column">
              <wp:posOffset>5153025</wp:posOffset>
            </wp:positionH>
            <wp:positionV relativeFrom="paragraph">
              <wp:posOffset>68580</wp:posOffset>
            </wp:positionV>
            <wp:extent cx="1028700" cy="2912110"/>
            <wp:effectExtent l="0" t="0" r="0" b="0"/>
            <wp:wrapTight wrapText="bothSides">
              <wp:wrapPolygon edited="0">
                <wp:start x="0" y="0"/>
                <wp:lineTo x="0" y="21478"/>
                <wp:lineTo x="21333" y="21478"/>
                <wp:lineTo x="21333" y="0"/>
                <wp:lineTo x="0" y="0"/>
              </wp:wrapPolygon>
            </wp:wrapTight>
            <wp:docPr id="730075983" name="Picture 3" descr="Mesozoic timline showing Triassic, Jurassic and Cretace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75983" name="Picture 3" descr="Mesozoic timline showing Triassic, Jurassic and Cretaceou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8700" cy="2912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5D3">
        <w:rPr>
          <w:rFonts w:ascii="Amasis MT Pro" w:hAnsi="Amasis MT Pro"/>
          <w:szCs w:val="24"/>
        </w:rPr>
        <w:t xml:space="preserve">A common misconception is that Michigan has no dinosaurs because the Ice Age glaciers scraped away the Mesozoic rocks.  </w:t>
      </w:r>
      <w:r w:rsidRPr="001245D3">
        <w:rPr>
          <w:rFonts w:ascii="Amasis MT Pro" w:hAnsi="Amasis MT Pro"/>
          <w:b/>
          <w:bCs/>
          <w:szCs w:val="24"/>
        </w:rPr>
        <w:t>Don’t blame the glaciers!</w:t>
      </w:r>
      <w:r w:rsidRPr="001245D3">
        <w:rPr>
          <w:rFonts w:ascii="Amasis MT Pro" w:hAnsi="Amasis MT Pro"/>
          <w:szCs w:val="24"/>
        </w:rPr>
        <w:t xml:space="preserve">  The little bit of Jurassic rock we have in Michigan indicates that the glaciers aren’t to blame. If glaciers scraped away the Mesozoic rocks, they would have had to scrape away the </w:t>
      </w:r>
      <w:r w:rsidRPr="001245D3">
        <w:rPr>
          <w:rFonts w:ascii="Amasis MT Pro" w:hAnsi="Amasis MT Pro"/>
          <w:b/>
          <w:szCs w:val="24"/>
        </w:rPr>
        <w:t>older</w:t>
      </w:r>
      <w:r w:rsidRPr="001245D3">
        <w:rPr>
          <w:rFonts w:ascii="Amasis MT Pro" w:hAnsi="Amasis MT Pro"/>
          <w:szCs w:val="24"/>
        </w:rPr>
        <w:t xml:space="preserve"> Triassic and </w:t>
      </w:r>
      <w:r w:rsidRPr="001245D3">
        <w:rPr>
          <w:rFonts w:ascii="Amasis MT Pro" w:hAnsi="Amasis MT Pro"/>
          <w:b/>
          <w:szCs w:val="24"/>
        </w:rPr>
        <w:t>younger</w:t>
      </w:r>
      <w:r w:rsidRPr="001245D3">
        <w:rPr>
          <w:rFonts w:ascii="Amasis MT Pro" w:hAnsi="Amasis MT Pro"/>
          <w:szCs w:val="24"/>
        </w:rPr>
        <w:t xml:space="preserve"> Cretaceous sediments but leave behind the Jurassic layers </w:t>
      </w:r>
      <w:r w:rsidRPr="001245D3">
        <w:rPr>
          <w:rFonts w:ascii="Amasis MT Pro" w:hAnsi="Amasis MT Pro"/>
          <w:b/>
          <w:szCs w:val="24"/>
        </w:rPr>
        <w:t xml:space="preserve">in between </w:t>
      </w:r>
      <w:r w:rsidRPr="001245D3">
        <w:rPr>
          <w:rFonts w:ascii="Amasis MT Pro" w:hAnsi="Amasis MT Pro"/>
          <w:bCs/>
          <w:szCs w:val="24"/>
        </w:rPr>
        <w:t>(see chart of the Mesozoic, to the right)</w:t>
      </w:r>
      <w:r w:rsidRPr="001245D3">
        <w:rPr>
          <w:rFonts w:ascii="Amasis MT Pro" w:hAnsi="Amasis MT Pro"/>
          <w:szCs w:val="24"/>
        </w:rPr>
        <w:t>. That is not physically possible!</w:t>
      </w:r>
    </w:p>
    <w:p w:rsidRPr="001245D3" w:rsidR="001245D3" w:rsidP="001245D3" w:rsidRDefault="001245D3" w14:paraId="25C50F33" w14:textId="77777777">
      <w:pPr>
        <w:rPr>
          <w:rFonts w:ascii="Amasis MT Pro" w:hAnsi="Amasis MT Pro"/>
          <w:szCs w:val="24"/>
        </w:rPr>
      </w:pPr>
    </w:p>
    <w:p w:rsidR="001245D3" w:rsidP="001245D3" w:rsidRDefault="001245D3" w14:paraId="13E4E17C" w14:textId="77777777">
      <w:pPr>
        <w:rPr>
          <w:rFonts w:ascii="Amasis MT Pro" w:hAnsi="Amasis MT Pro"/>
          <w:szCs w:val="24"/>
        </w:rPr>
      </w:pPr>
      <w:r w:rsidRPr="001245D3">
        <w:rPr>
          <w:rFonts w:ascii="Amasis MT Pro" w:hAnsi="Amasis MT Pro"/>
          <w:szCs w:val="24"/>
        </w:rPr>
        <w:t>Places that have a lot of dinosaur fossils (Wyoming, Colorado, Montana) were wetter than Michigan in the Mesozoic with many depositional environments--ocean shoreline, rivers and lakes—in which dinos could be buried and preserved (see paleogeographic map).</w:t>
      </w:r>
    </w:p>
    <w:p w:rsidR="001245D3" w:rsidP="001245D3" w:rsidRDefault="001245D3" w14:paraId="53EF8677" w14:textId="473D5512">
      <w:pPr>
        <w:rPr>
          <w:rFonts w:ascii="Amasis MT Pro" w:hAnsi="Amasis MT Pro"/>
          <w:szCs w:val="24"/>
        </w:rPr>
      </w:pPr>
      <w:r w:rsidRPr="007817C7">
        <w:rPr>
          <w:rFonts w:ascii="Amasis MT Pro" w:hAnsi="Amasis MT Pro"/>
          <w:noProof/>
          <w:szCs w:val="24"/>
        </w:rPr>
        <w:drawing>
          <wp:anchor distT="0" distB="0" distL="114300" distR="114300" simplePos="0" relativeHeight="251664384" behindDoc="1" locked="0" layoutInCell="1" allowOverlap="1" wp14:anchorId="066560AD" wp14:editId="1A620913">
            <wp:simplePos x="0" y="0"/>
            <wp:positionH relativeFrom="margin">
              <wp:posOffset>194945</wp:posOffset>
            </wp:positionH>
            <wp:positionV relativeFrom="paragraph">
              <wp:posOffset>41275</wp:posOffset>
            </wp:positionV>
            <wp:extent cx="3579495" cy="2163445"/>
            <wp:effectExtent l="0" t="0" r="1905" b="0"/>
            <wp:wrapTight wrapText="bothSides">
              <wp:wrapPolygon edited="0">
                <wp:start x="0" y="0"/>
                <wp:lineTo x="0" y="21429"/>
                <wp:lineTo x="21535" y="21429"/>
                <wp:lineTo x="21535" y="0"/>
                <wp:lineTo x="0" y="0"/>
              </wp:wrapPolygon>
            </wp:wrapTight>
            <wp:docPr id="1666659409" name="Picture 2" descr="During the Mesozoic Era, Michigan had an arid environment much &#10;like modern day Badlands of South Dakota, shown 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59409" name="Picture 2" descr="During the Mesozoic Era, Michigan had an arid environment much &#10;like modern day Badlands of South Dakota, shown here&#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9495" cy="216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817C7" w:rsidR="001245D3" w:rsidP="001245D3" w:rsidRDefault="001245D3" w14:paraId="1A4BF91F" w14:textId="21FE561C">
      <w:pPr>
        <w:rPr>
          <w:rFonts w:ascii="Amasis MT Pro" w:hAnsi="Amasis MT Pro"/>
          <w:szCs w:val="24"/>
        </w:rPr>
      </w:pPr>
    </w:p>
    <w:p w:rsidR="001245D3" w:rsidP="001245D3" w:rsidRDefault="001245D3" w14:paraId="6FA0D9B9" w14:textId="41A0A576">
      <w:pPr>
        <w:rPr>
          <w:rFonts w:ascii="Amasis MT Pro" w:hAnsi="Amasis MT Pro"/>
          <w:szCs w:val="24"/>
        </w:rPr>
      </w:pPr>
    </w:p>
    <w:p w:rsidR="001245D3" w:rsidP="001245D3" w:rsidRDefault="001245D3" w14:paraId="08CD88A5" w14:textId="77777777">
      <w:pPr>
        <w:rPr>
          <w:rFonts w:ascii="Amasis MT Pro" w:hAnsi="Amasis MT Pro"/>
          <w:szCs w:val="24"/>
        </w:rPr>
      </w:pPr>
    </w:p>
    <w:p w:rsidRPr="007817C7" w:rsidR="001245D3" w:rsidP="001245D3" w:rsidRDefault="001245D3" w14:paraId="4FFFCDC6" w14:textId="77777777">
      <w:pPr>
        <w:rPr>
          <w:rFonts w:ascii="Amasis MT Pro" w:hAnsi="Amasis MT Pro"/>
          <w:szCs w:val="24"/>
        </w:rPr>
      </w:pPr>
      <w:r w:rsidRPr="007817C7">
        <w:rPr>
          <w:rFonts w:ascii="Amasis MT Pro" w:hAnsi="Amasis MT Pro"/>
          <w:szCs w:val="24"/>
        </w:rPr>
        <w:t xml:space="preserve">  </w:t>
      </w:r>
    </w:p>
    <w:p w:rsidRPr="007817C7" w:rsidR="001245D3" w:rsidP="001245D3" w:rsidRDefault="001245D3" w14:paraId="238608BC" w14:textId="77777777">
      <w:pPr>
        <w:rPr>
          <w:rFonts w:ascii="Amasis MT Pro" w:hAnsi="Amasis MT Pro"/>
          <w:szCs w:val="24"/>
        </w:rPr>
      </w:pPr>
    </w:p>
    <w:p w:rsidRPr="00327DB1" w:rsidR="001245D3" w:rsidP="001245D3" w:rsidRDefault="001245D3" w14:paraId="6809EC09" w14:textId="77777777">
      <w:pPr>
        <w:rPr>
          <w:rFonts w:ascii="Amasis MT Pro" w:hAnsi="Amasis MT Pro"/>
          <w:szCs w:val="24"/>
        </w:rPr>
      </w:pPr>
    </w:p>
    <w:p w:rsidRPr="007817C7" w:rsidR="001245D3" w:rsidP="001245D3" w:rsidRDefault="001245D3" w14:paraId="5FB10A02" w14:textId="77777777">
      <w:pPr>
        <w:rPr>
          <w:rFonts w:ascii="Amasis MT Pro" w:hAnsi="Amasis MT Pro"/>
          <w:b/>
          <w:bCs/>
          <w:szCs w:val="24"/>
        </w:rPr>
      </w:pPr>
    </w:p>
    <w:p w:rsidRPr="007817C7" w:rsidR="001245D3" w:rsidP="001245D3" w:rsidRDefault="001245D3" w14:paraId="25D9C86B" w14:textId="77777777">
      <w:pPr>
        <w:rPr>
          <w:rFonts w:ascii="Amasis MT Pro" w:hAnsi="Amasis MT Pro"/>
          <w:b/>
          <w:bCs/>
          <w:szCs w:val="24"/>
        </w:rPr>
      </w:pPr>
    </w:p>
    <w:p w:rsidRPr="007817C7" w:rsidR="001245D3" w:rsidP="001245D3" w:rsidRDefault="001245D3" w14:paraId="2EEA749C" w14:textId="77777777">
      <w:pPr>
        <w:rPr>
          <w:rFonts w:ascii="Amasis MT Pro" w:hAnsi="Amasis MT Pro"/>
          <w:szCs w:val="24"/>
        </w:rPr>
      </w:pPr>
    </w:p>
    <w:p w:rsidR="001245D3" w:rsidP="001245D3" w:rsidRDefault="001245D3" w14:paraId="73883FF0" w14:textId="6EAB9343">
      <w:pPr>
        <w:rPr>
          <w:rFonts w:ascii="Amasis MT Pro" w:hAnsi="Amasis MT Pro"/>
          <w:b/>
          <w:bCs/>
          <w:szCs w:val="24"/>
        </w:rPr>
      </w:pPr>
    </w:p>
    <w:p w:rsidR="001245D3" w:rsidP="001245D3" w:rsidRDefault="001245D3" w14:paraId="1A38EE19" w14:textId="2DD4997D">
      <w:pPr>
        <w:rPr>
          <w:rFonts w:ascii="Amasis MT Pro" w:hAnsi="Amasis MT Pro"/>
          <w:b/>
          <w:bCs/>
          <w:szCs w:val="24"/>
        </w:rPr>
      </w:pPr>
    </w:p>
    <w:p w:rsidR="001245D3" w:rsidP="001245D3" w:rsidRDefault="001245D3" w14:paraId="04CEC288" w14:textId="77777777">
      <w:pPr>
        <w:rPr>
          <w:rFonts w:ascii="Amasis MT Pro" w:hAnsi="Amasis MT Pro"/>
          <w:sz w:val="22"/>
          <w:szCs w:val="22"/>
        </w:rPr>
      </w:pPr>
      <w:r w:rsidRPr="00D03415">
        <w:rPr>
          <w:rFonts w:ascii="Amasis MT Pro" w:hAnsi="Amasis MT Pro"/>
          <w:sz w:val="22"/>
          <w:szCs w:val="22"/>
        </w:rPr>
        <w:t xml:space="preserve">During the Mesozoic Era, Michigan had an arid environment much </w:t>
      </w:r>
    </w:p>
    <w:p w:rsidRPr="001245D3" w:rsidR="001245D3" w:rsidP="001245D3" w:rsidRDefault="001245D3" w14:paraId="3AE26510" w14:textId="0B097F4D">
      <w:pPr>
        <w:rPr>
          <w:rFonts w:ascii="Amasis MT Pro" w:hAnsi="Amasis MT Pro"/>
          <w:szCs w:val="24"/>
        </w:rPr>
      </w:pPr>
      <w:r w:rsidRPr="00D03415">
        <w:rPr>
          <w:rFonts w:ascii="Amasis MT Pro" w:hAnsi="Amasis MT Pro"/>
          <w:sz w:val="22"/>
          <w:szCs w:val="22"/>
        </w:rPr>
        <w:t>like modern day Badlands of South Dakota, shown here</w:t>
      </w:r>
    </w:p>
    <w:p w:rsidR="001245D3" w:rsidP="001245D3" w:rsidRDefault="001245D3" w14:paraId="745E4A08" w14:textId="77777777">
      <w:pPr>
        <w:rPr>
          <w:rFonts w:ascii="Amasis MT Pro" w:hAnsi="Amasis MT Pro"/>
        </w:rPr>
      </w:pPr>
    </w:p>
    <w:p w:rsidRPr="00E76A1F" w:rsidR="001245D3" w:rsidP="001245D3" w:rsidRDefault="001245D3" w14:paraId="604AFA82" w14:textId="77777777">
      <w:pPr>
        <w:pStyle w:val="Heading3"/>
      </w:pPr>
      <w:bookmarkStart w:name="_Toc224070806" w:id="42"/>
      <w:r w:rsidRPr="00E76A1F">
        <w:t>Instructions</w:t>
      </w:r>
      <w:bookmarkEnd w:id="42"/>
    </w:p>
    <w:p w:rsidRPr="001245D3" w:rsidR="001245D3" w:rsidP="001245D3" w:rsidRDefault="001245D3" w14:paraId="27E633A8" w14:textId="77777777">
      <w:pPr>
        <w:rPr>
          <w:rFonts w:ascii="Amasis MT Pro" w:hAnsi="Amasis MT Pro"/>
        </w:rPr>
      </w:pPr>
      <w:r w:rsidRPr="001245D3">
        <w:rPr>
          <w:rFonts w:ascii="Amasis MT Pro" w:hAnsi="Amasis MT Pro"/>
        </w:rPr>
        <w:t>We will interpret two different maps, a paleogeography map and a geologic bedrock map.</w:t>
      </w:r>
    </w:p>
    <w:p w:rsidRPr="001245D3" w:rsidR="001245D3" w:rsidP="001245D3" w:rsidRDefault="001245D3" w14:paraId="4558718C" w14:textId="77777777">
      <w:pPr>
        <w:rPr>
          <w:rFonts w:ascii="Amasis MT Pro" w:hAnsi="Amasis MT Pro"/>
          <w:b/>
          <w:bCs/>
        </w:rPr>
      </w:pPr>
      <w:r w:rsidRPr="001245D3">
        <w:rPr>
          <w:rFonts w:ascii="Amasis MT Pro" w:hAnsi="Amasis MT Pro"/>
          <w:b/>
          <w:bCs/>
        </w:rPr>
        <w:t xml:space="preserve"> </w:t>
      </w:r>
    </w:p>
    <w:p w:rsidRPr="001245D3" w:rsidR="001245D3" w:rsidP="001245D3" w:rsidRDefault="001245D3" w14:paraId="6D08E691" w14:textId="77777777">
      <w:pPr>
        <w:numPr>
          <w:ilvl w:val="0"/>
          <w:numId w:val="13"/>
        </w:numPr>
        <w:rPr>
          <w:rFonts w:ascii="Amasis MT Pro" w:hAnsi="Amasis MT Pro"/>
        </w:rPr>
      </w:pPr>
      <w:r w:rsidRPr="001245D3">
        <w:rPr>
          <w:rFonts w:ascii="Amasis MT Pro" w:hAnsi="Amasis MT Pro"/>
        </w:rPr>
        <w:t>Find Michigan on the paleogeographic map (below) and compare to the western US where dinosaurs are found.</w:t>
      </w:r>
    </w:p>
    <w:p w:rsidRPr="001245D3" w:rsidR="001245D3" w:rsidP="001245D3" w:rsidRDefault="001245D3" w14:paraId="0982394C" w14:textId="77777777">
      <w:pPr>
        <w:rPr>
          <w:rFonts w:ascii="Amasis MT Pro" w:hAnsi="Amasis MT Pro"/>
        </w:rPr>
      </w:pPr>
      <w:r w:rsidRPr="001245D3">
        <w:rPr>
          <w:rFonts w:ascii="Amasis MT Pro" w:hAnsi="Amasis MT Pro"/>
        </w:rPr>
        <w:t xml:space="preserve">From </w:t>
      </w:r>
      <w:hyperlink w:history="1" r:id="rId33">
        <w:r w:rsidRPr="001245D3">
          <w:rPr>
            <w:rStyle w:val="Hyperlink"/>
            <w:rFonts w:ascii="Amasis MT Pro" w:hAnsi="Amasis MT Pro"/>
          </w:rPr>
          <w:t>http://neotectonics.seismo.unr.edu/0_COURSES/Geo730-2024/aapowerpoints-2020/80-Neal%20-%20North%20America%20Paleogeographic%20Maps.pdf</w:t>
        </w:r>
      </w:hyperlink>
    </w:p>
    <w:p w:rsidRPr="001245D3" w:rsidR="001245D3" w:rsidP="001245D3" w:rsidRDefault="001245D3" w14:paraId="63DCCC62" w14:textId="77777777">
      <w:pPr>
        <w:rPr>
          <w:rFonts w:ascii="Amasis MT Pro" w:hAnsi="Amasis MT Pro"/>
        </w:rPr>
      </w:pPr>
    </w:p>
    <w:p w:rsidRPr="001245D3" w:rsidR="001245D3" w:rsidP="001245D3" w:rsidRDefault="001245D3" w14:paraId="2899B926" w14:textId="77777777">
      <w:pPr>
        <w:numPr>
          <w:ilvl w:val="0"/>
          <w:numId w:val="13"/>
        </w:numPr>
        <w:rPr>
          <w:rFonts w:ascii="Amasis MT Pro" w:hAnsi="Amasis MT Pro"/>
        </w:rPr>
      </w:pPr>
      <w:r w:rsidRPr="001245D3">
        <w:rPr>
          <w:rFonts w:ascii="Amasis MT Pro" w:hAnsi="Amasis MT Pro"/>
        </w:rPr>
        <w:t>Find Michigan on the geologic map and note the age of the bedrock that underlies Michigan (Paleozoic Era).  Locate and list states that have Mesozoic bedrock and are likely to have dinosaurs.</w:t>
      </w:r>
    </w:p>
    <w:p w:rsidR="001245D3" w:rsidP="001245D3" w:rsidRDefault="001245D3" w14:paraId="48FC00CE" w14:textId="77777777">
      <w:pPr>
        <w:rPr>
          <w:rFonts w:ascii="Amasis MT Pro" w:hAnsi="Amasis MT Pro"/>
        </w:rPr>
      </w:pPr>
    </w:p>
    <w:p w:rsidRPr="009B512C" w:rsidR="001245D3" w:rsidP="001245D3" w:rsidRDefault="001245D3" w14:paraId="06B7B695" w14:textId="77777777">
      <w:pPr>
        <w:pStyle w:val="Heading3"/>
      </w:pPr>
      <w:bookmarkStart w:name="_Toc224070807" w:id="43"/>
      <w:r w:rsidRPr="009B512C">
        <w:t>Materials</w:t>
      </w:r>
      <w:bookmarkEnd w:id="43"/>
    </w:p>
    <w:p w:rsidRPr="007817C7" w:rsidR="001245D3" w:rsidP="001245D3" w:rsidRDefault="001245D3" w14:paraId="3F1880E4" w14:textId="77777777">
      <w:pPr>
        <w:rPr>
          <w:rFonts w:ascii="Amasis MT Pro" w:hAnsi="Amasis MT Pro"/>
          <w:szCs w:val="24"/>
        </w:rPr>
      </w:pPr>
      <w:r w:rsidRPr="007817C7">
        <w:rPr>
          <w:rFonts w:ascii="Amasis MT Pro" w:hAnsi="Amasis MT Pro"/>
          <w:szCs w:val="24"/>
        </w:rPr>
        <w:t>Paleogeographic map of North America</w:t>
      </w:r>
    </w:p>
    <w:p w:rsidR="001245D3" w:rsidP="001245D3" w:rsidRDefault="001245D3" w14:paraId="2A15808D" w14:textId="77777777">
      <w:pPr>
        <w:rPr>
          <w:rFonts w:ascii="Amasis MT Pro" w:hAnsi="Amasis MT Pro"/>
          <w:szCs w:val="24"/>
        </w:rPr>
      </w:pPr>
      <w:r w:rsidRPr="007817C7">
        <w:rPr>
          <w:rFonts w:ascii="Amasis MT Pro" w:hAnsi="Amasis MT Pro"/>
          <w:szCs w:val="24"/>
        </w:rPr>
        <w:t>Geologic time chart</w:t>
      </w:r>
    </w:p>
    <w:p w:rsidR="001245D3" w:rsidP="001245D3" w:rsidRDefault="001245D3" w14:paraId="15F163E9" w14:textId="77777777">
      <w:pPr>
        <w:rPr>
          <w:rFonts w:ascii="Amasis MT Pro" w:hAnsi="Amasis MT Pro"/>
          <w:szCs w:val="24"/>
        </w:rPr>
      </w:pPr>
      <w:r>
        <w:rPr>
          <w:rFonts w:ascii="Amasis MT Pro" w:hAnsi="Amasis MT Pro"/>
          <w:szCs w:val="24"/>
        </w:rPr>
        <w:t>Geologic bedrock map of the U.S.</w:t>
      </w:r>
    </w:p>
    <w:p w:rsidR="001245D3" w:rsidP="001245D3" w:rsidRDefault="001245D3" w14:paraId="6892AE72" w14:textId="77777777">
      <w:pPr>
        <w:rPr>
          <w:rFonts w:ascii="Amasis MT Pro" w:hAnsi="Amasis MT Pro"/>
          <w:szCs w:val="24"/>
        </w:rPr>
      </w:pPr>
      <w:hyperlink w:history="1" r:id="rId34">
        <w:r w:rsidRPr="00127DF3">
          <w:rPr>
            <w:rStyle w:val="Hyperlink"/>
            <w:rFonts w:ascii="Amasis MT Pro" w:hAnsi="Amasis MT Pro"/>
            <w:szCs w:val="24"/>
          </w:rPr>
          <w:t>https://www.loc.gov/resource/g3701gm.gct00297/?sp=37&amp;r=-0.019,0.023,1.108,0.655,0</w:t>
        </w:r>
      </w:hyperlink>
    </w:p>
    <w:p w:rsidR="001245D3" w:rsidP="001245D3" w:rsidRDefault="001245D3" w14:paraId="5E3B2C38" w14:textId="77777777">
      <w:pPr>
        <w:rPr>
          <w:rFonts w:ascii="Amasis MT Pro" w:hAnsi="Amasis MT Pro"/>
          <w:szCs w:val="24"/>
        </w:rPr>
      </w:pPr>
    </w:p>
    <w:p w:rsidRPr="007817C7" w:rsidR="001245D3" w:rsidP="001245D3" w:rsidRDefault="001245D3" w14:paraId="1F1C5443" w14:textId="77777777">
      <w:pPr>
        <w:rPr>
          <w:rFonts w:ascii="Amasis MT Pro" w:hAnsi="Amasis MT Pro"/>
          <w:szCs w:val="24"/>
        </w:rPr>
      </w:pPr>
      <w:r>
        <w:rPr>
          <w:rFonts w:ascii="Amasis MT Pro" w:hAnsi="Amasis MT Pro"/>
          <w:szCs w:val="24"/>
        </w:rPr>
        <w:t>Paper and pencil for making a list of states in the US where Mesozoic bedrock is preserved and potentially dinosaur hunting-ground.</w:t>
      </w:r>
    </w:p>
    <w:p w:rsidRPr="007817C7" w:rsidR="001245D3" w:rsidP="001245D3" w:rsidRDefault="001245D3" w14:paraId="1CD941BE" w14:textId="77777777">
      <w:pPr>
        <w:rPr>
          <w:rFonts w:ascii="Amasis MT Pro" w:hAnsi="Amasis MT Pro"/>
          <w:szCs w:val="24"/>
        </w:rPr>
      </w:pPr>
      <w:r>
        <w:rPr>
          <w:rFonts w:ascii="Amasis MT Pro" w:hAnsi="Amasis MT Pro"/>
          <w:szCs w:val="24"/>
        </w:rPr>
        <w:t xml:space="preserve">List of </w:t>
      </w:r>
      <w:r w:rsidRPr="007817C7">
        <w:rPr>
          <w:rFonts w:ascii="Amasis MT Pro" w:hAnsi="Amasis MT Pro"/>
          <w:szCs w:val="24"/>
        </w:rPr>
        <w:t xml:space="preserve">Museums </w:t>
      </w:r>
      <w:r>
        <w:rPr>
          <w:rFonts w:ascii="Amasis MT Pro" w:hAnsi="Amasis MT Pro"/>
          <w:szCs w:val="24"/>
        </w:rPr>
        <w:t>featuring</w:t>
      </w:r>
      <w:r w:rsidRPr="007817C7">
        <w:rPr>
          <w:rFonts w:ascii="Amasis MT Pro" w:hAnsi="Amasis MT Pro"/>
          <w:szCs w:val="24"/>
        </w:rPr>
        <w:t xml:space="preserve"> dinosaur display</w:t>
      </w:r>
      <w:r>
        <w:rPr>
          <w:rFonts w:ascii="Amasis MT Pro" w:hAnsi="Amasis MT Pro"/>
          <w:szCs w:val="24"/>
        </w:rPr>
        <w:t>s</w:t>
      </w:r>
    </w:p>
    <w:p w:rsidR="001245D3" w:rsidP="001245D3" w:rsidRDefault="001245D3" w14:paraId="0877A7DD" w14:textId="77777777">
      <w:pPr>
        <w:rPr>
          <w:rFonts w:ascii="Amasis MT Pro" w:hAnsi="Amasis MT Pro"/>
          <w:szCs w:val="24"/>
        </w:rPr>
      </w:pPr>
    </w:p>
    <w:p w:rsidRPr="007817C7" w:rsidR="001245D3" w:rsidP="001245D3" w:rsidRDefault="001245D3" w14:paraId="40CD3B43" w14:textId="77777777">
      <w:pPr>
        <w:rPr>
          <w:rFonts w:ascii="Amasis MT Pro" w:hAnsi="Amasis MT Pro"/>
          <w:szCs w:val="24"/>
        </w:rPr>
      </w:pPr>
    </w:p>
    <w:p w:rsidR="001245D3" w:rsidP="001245D3" w:rsidRDefault="001245D3" w14:paraId="1C6748EB" w14:textId="77777777"/>
    <w:p w:rsidR="001245D3" w:rsidP="001245D3" w:rsidRDefault="001245D3" w14:paraId="41651A91" w14:textId="77777777">
      <w:pPr>
        <w:rPr>
          <w:rFonts w:ascii="Amasis MT Pro" w:hAnsi="Amasis MT Pro"/>
          <w:szCs w:val="24"/>
        </w:rPr>
      </w:pPr>
      <w:r w:rsidRPr="001163A9">
        <w:rPr>
          <w:rFonts w:ascii="Amasis MT Pro" w:hAnsi="Amasis MT Pro"/>
          <w:noProof/>
          <w:szCs w:val="24"/>
        </w:rPr>
        <mc:AlternateContent>
          <mc:Choice Requires="wps">
            <w:drawing>
              <wp:anchor distT="45720" distB="45720" distL="114300" distR="114300" simplePos="0" relativeHeight="251666432" behindDoc="0" locked="0" layoutInCell="1" allowOverlap="1" wp14:anchorId="5EB8F32F" wp14:editId="785628FD">
                <wp:simplePos x="0" y="0"/>
                <wp:positionH relativeFrom="column">
                  <wp:posOffset>3219450</wp:posOffset>
                </wp:positionH>
                <wp:positionV relativeFrom="paragraph">
                  <wp:posOffset>45720</wp:posOffset>
                </wp:positionV>
                <wp:extent cx="2943225" cy="1404620"/>
                <wp:effectExtent l="0" t="0" r="2857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4620"/>
                        </a:xfrm>
                        <a:prstGeom prst="rect">
                          <a:avLst/>
                        </a:prstGeom>
                        <a:solidFill>
                          <a:srgbClr val="FFFFFF"/>
                        </a:solidFill>
                        <a:ln w="9525">
                          <a:solidFill>
                            <a:srgbClr val="000000"/>
                          </a:solidFill>
                          <a:miter lim="800000"/>
                          <a:headEnd/>
                          <a:tailEnd/>
                        </a:ln>
                      </wps:spPr>
                      <wps:txbx>
                        <w:txbxContent>
                          <w:p w:rsidR="001245D3" w:rsidP="001245D3" w:rsidRDefault="001245D3" w14:paraId="295AD14D" w14:textId="77777777">
                            <w:r>
                              <w:t>Where to see dinosaur displays in and near Michigan</w:t>
                            </w:r>
                          </w:p>
                          <w:p w:rsidR="001245D3" w:rsidP="001245D3" w:rsidRDefault="001245D3" w14:paraId="1C1C35D7" w14:textId="77777777"/>
                          <w:p w:rsidR="001245D3" w:rsidP="001245D3" w:rsidRDefault="001245D3" w14:paraId="014A3BCC" w14:textId="77777777">
                            <w:r>
                              <w:t>Michigan State University Museum</w:t>
                            </w:r>
                          </w:p>
                          <w:p w:rsidR="001245D3" w:rsidP="001245D3" w:rsidRDefault="001245D3" w14:paraId="17E4A78D" w14:textId="77777777">
                            <w:r>
                              <w:t>University of Michigan Museum</w:t>
                            </w:r>
                          </w:p>
                          <w:p w:rsidR="001245D3" w:rsidP="001245D3" w:rsidRDefault="001245D3" w14:paraId="39FC86AB" w14:textId="77777777">
                            <w:r>
                              <w:t>Western Michigan University Dinosaur Park</w:t>
                            </w:r>
                          </w:p>
                          <w:p w:rsidR="001245D3" w:rsidP="001245D3" w:rsidRDefault="001245D3" w14:paraId="27C7272D" w14:textId="77777777">
                            <w:r>
                              <w:t>Cranbrook Institute</w:t>
                            </w:r>
                          </w:p>
                          <w:p w:rsidR="001245D3" w:rsidP="001245D3" w:rsidRDefault="001245D3" w14:paraId="1E36AB70" w14:textId="77777777">
                            <w:r>
                              <w:t>Field Museum, Chicago</w:t>
                            </w:r>
                          </w:p>
                          <w:p w:rsidR="001245D3" w:rsidP="001245D3" w:rsidRDefault="001245D3" w14:paraId="325BA31B" w14:textId="77777777">
                            <w:r>
                              <w:t>Cleveland Museum of Natural History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9BAB758">
              <v:shapetype id="_x0000_t202" coordsize="21600,21600" o:spt="202" path="m,l,21600r21600,l21600,xe" w14:anchorId="5EB8F32F">
                <v:stroke joinstyle="miter"/>
                <v:path gradientshapeok="t" o:connecttype="rect"/>
              </v:shapetype>
              <v:shape id="Text Box 2" style="position:absolute;margin-left:253.5pt;margin-top:3.6pt;width:231.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">
                <v:textbox style="mso-fit-shape-to-text:t">
                  <w:txbxContent>
                    <w:p w:rsidR="001245D3" w:rsidP="001245D3" w:rsidRDefault="001245D3" w14:paraId="67BB3653" w14:textId="77777777">
                      <w:r>
                        <w:t>Where to see dinosaur displays in and near Michigan</w:t>
                      </w:r>
                    </w:p>
                    <w:p w:rsidR="001245D3" w:rsidP="001245D3" w:rsidRDefault="001245D3" w14:paraId="672A6659" w14:textId="77777777"/>
                    <w:p w:rsidR="001245D3" w:rsidP="001245D3" w:rsidRDefault="001245D3" w14:paraId="0D3144CB" w14:textId="77777777">
                      <w:r>
                        <w:t>Michigan State University Museum</w:t>
                      </w:r>
                    </w:p>
                    <w:p w:rsidR="001245D3" w:rsidP="001245D3" w:rsidRDefault="001245D3" w14:paraId="2FD2CF31" w14:textId="77777777">
                      <w:r>
                        <w:t>University of Michigan Museum</w:t>
                      </w:r>
                    </w:p>
                    <w:p w:rsidR="001245D3" w:rsidP="001245D3" w:rsidRDefault="001245D3" w14:paraId="3F5012A0" w14:textId="77777777">
                      <w:r>
                        <w:t>Western Michigan University Dinosaur Park</w:t>
                      </w:r>
                    </w:p>
                    <w:p w:rsidR="001245D3" w:rsidP="001245D3" w:rsidRDefault="001245D3" w14:paraId="24CE406D" w14:textId="77777777">
                      <w:r>
                        <w:t>Cranbrook Institute</w:t>
                      </w:r>
                    </w:p>
                    <w:p w:rsidR="001245D3" w:rsidP="001245D3" w:rsidRDefault="001245D3" w14:paraId="79FDE52E" w14:textId="77777777">
                      <w:r>
                        <w:t>Field Museum, Chicago</w:t>
                      </w:r>
                    </w:p>
                    <w:p w:rsidR="001245D3" w:rsidP="001245D3" w:rsidRDefault="001245D3" w14:paraId="4B43AB1D" w14:textId="77777777">
                      <w:r>
                        <w:t>Cleveland Museum of Natural History</w:t>
                      </w:r>
                    </w:p>
                  </w:txbxContent>
                </v:textbox>
                <w10:wrap type="square"/>
              </v:shape>
            </w:pict>
          </mc:Fallback>
        </mc:AlternateContent>
      </w:r>
      <w:r>
        <w:rPr>
          <w:noProof/>
          <w14:ligatures w14:val="standardContextual"/>
        </w:rPr>
        <w:drawing>
          <wp:inline distT="0" distB="0" distL="0" distR="0" wp14:anchorId="1C6F66BA" wp14:editId="4B8A8CD4">
            <wp:extent cx="2933700" cy="2209800"/>
            <wp:effectExtent l="0" t="0" r="0" b="0"/>
            <wp:docPr id="192193994" name="Picture 1" descr="Trex with a cancelled sign above it since there are no dinosaurs in Mich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3994" name="Picture 1" descr="Trex with a cancelled sign above it since there are no dinosaurs in Michigan"/>
                    <pic:cNvPicPr/>
                  </pic:nvPicPr>
                  <pic:blipFill rotWithShape="1">
                    <a:blip r:embed="rId35"/>
                    <a:srcRect l="32211" t="18519" r="18430" b="15384"/>
                    <a:stretch>
                      <a:fillRect/>
                    </a:stretch>
                  </pic:blipFill>
                  <pic:spPr bwMode="auto">
                    <a:xfrm>
                      <a:off x="0" y="0"/>
                      <a:ext cx="2933700" cy="2209800"/>
                    </a:xfrm>
                    <a:prstGeom prst="rect">
                      <a:avLst/>
                    </a:prstGeom>
                    <a:ln>
                      <a:noFill/>
                    </a:ln>
                    <a:extLst>
                      <a:ext uri="{53640926-AAD7-44D8-BBD7-CCE9431645EC}">
                        <a14:shadowObscured xmlns:a14="http://schemas.microsoft.com/office/drawing/2010/main"/>
                      </a:ext>
                    </a:extLst>
                  </pic:spPr>
                </pic:pic>
              </a:graphicData>
            </a:graphic>
          </wp:inline>
        </w:drawing>
      </w:r>
    </w:p>
    <w:p w:rsidR="001245D3" w:rsidP="001245D3" w:rsidRDefault="001245D3" w14:paraId="45D5779E" w14:textId="77777777">
      <w:pPr>
        <w:rPr>
          <w:rFonts w:ascii="Amasis MT Pro" w:hAnsi="Amasis MT Pro"/>
          <w:szCs w:val="24"/>
        </w:rPr>
      </w:pPr>
    </w:p>
    <w:p w:rsidRPr="007817C7" w:rsidR="001245D3" w:rsidP="001245D3" w:rsidRDefault="001245D3" w14:paraId="0BE8C75A" w14:textId="7C347CD1">
      <w:pPr>
        <w:rPr>
          <w:rFonts w:ascii="Amasis MT Pro" w:hAnsi="Amasis MT Pro"/>
          <w:szCs w:val="24"/>
        </w:rPr>
      </w:pPr>
      <w:r>
        <w:rPr>
          <w:rFonts w:ascii="Amasis MT Pro" w:hAnsi="Amasis MT Pro"/>
          <w:noProof/>
          <w:szCs w:val="24"/>
        </w:rPr>
        <w:drawing>
          <wp:inline distT="0" distB="0" distL="0" distR="0" wp14:anchorId="04A555D1" wp14:editId="3CB699AD">
            <wp:extent cx="5486400" cy="5283764"/>
            <wp:effectExtent l="0" t="0" r="0" b="0"/>
            <wp:docPr id="773528413" name="Picture 1" descr="A map of the earth with a yellow star showing the location of MI and inline seas during the Cretaceous Pe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28413" name="Picture 1" descr="A map of the earth with a yellow star showing the location of MI and inline seas during the Cretaceous Peroi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5283764"/>
                    </a:xfrm>
                    <a:prstGeom prst="rect">
                      <a:avLst/>
                    </a:prstGeom>
                    <a:noFill/>
                    <a:ln>
                      <a:noFill/>
                    </a:ln>
                  </pic:spPr>
                </pic:pic>
              </a:graphicData>
            </a:graphic>
          </wp:inline>
        </w:drawing>
      </w:r>
    </w:p>
    <w:p w:rsidRPr="00CB78A9" w:rsidR="001245D3" w:rsidRDefault="001245D3" w14:paraId="79EFDDBB" w14:textId="77777777">
      <w:pPr>
        <w:rPr>
          <w:rFonts w:ascii="Amasis MT Pro" w:hAnsi="Amasis MT Pro"/>
        </w:rPr>
      </w:pPr>
    </w:p>
    <w:p w:rsidR="001245D3" w:rsidP="001245D3" w:rsidRDefault="001245D3" w14:paraId="3C3C7974" w14:textId="77777777">
      <w:pPr>
        <w:rPr>
          <w:rFonts w:ascii="Amasis MT Pro" w:hAnsi="Amasis MT Pro"/>
          <w:szCs w:val="24"/>
        </w:rPr>
      </w:pPr>
      <w:r w:rsidRPr="007817C7">
        <w:rPr>
          <w:rFonts w:ascii="Amasis MT Pro" w:hAnsi="Amasis MT Pro"/>
          <w:szCs w:val="24"/>
        </w:rPr>
        <w:t xml:space="preserve">Paleogeographic map of North America during the Cretaceous Period of the Mesozoic Era. Michigan, and most of eastern North America, is “high and dry” </w:t>
      </w:r>
      <w:r>
        <w:rPr>
          <w:rFonts w:ascii="Amasis MT Pro" w:hAnsi="Amasis MT Pro"/>
          <w:szCs w:val="24"/>
        </w:rPr>
        <w:t>with no large lakes, rivers, or ocean in which s</w:t>
      </w:r>
      <w:r w:rsidRPr="007817C7">
        <w:rPr>
          <w:rFonts w:ascii="Amasis MT Pro" w:hAnsi="Amasis MT Pro"/>
          <w:szCs w:val="24"/>
        </w:rPr>
        <w:t xml:space="preserve">ediment </w:t>
      </w:r>
      <w:r>
        <w:rPr>
          <w:rFonts w:ascii="Amasis MT Pro" w:hAnsi="Amasis MT Pro"/>
          <w:szCs w:val="24"/>
        </w:rPr>
        <w:t xml:space="preserve">could accumulate (and trap and bury plants and animals for future fossils). </w:t>
      </w:r>
    </w:p>
    <w:p w:rsidR="001245D3" w:rsidP="001245D3" w:rsidRDefault="001245D3" w14:paraId="770C29B5" w14:textId="77777777">
      <w:pPr>
        <w:rPr>
          <w:rFonts w:ascii="Amasis MT Pro" w:hAnsi="Amasis MT Pro"/>
          <w:szCs w:val="24"/>
        </w:rPr>
      </w:pPr>
    </w:p>
    <w:p w:rsidR="001245D3" w:rsidP="001245D3" w:rsidRDefault="001245D3" w14:paraId="28A90B67" w14:textId="77777777">
      <w:pPr>
        <w:rPr>
          <w:rFonts w:ascii="Amasis MT Pro" w:hAnsi="Amasis MT Pro"/>
          <w:szCs w:val="24"/>
        </w:rPr>
      </w:pPr>
      <w:r>
        <w:rPr>
          <w:rFonts w:ascii="Amasis MT Pro" w:hAnsi="Amasis MT Pro"/>
          <w:szCs w:val="24"/>
        </w:rPr>
        <w:t>The</w:t>
      </w:r>
      <w:r w:rsidRPr="007817C7">
        <w:rPr>
          <w:rFonts w:ascii="Amasis MT Pro" w:hAnsi="Amasis MT Pro"/>
          <w:szCs w:val="24"/>
        </w:rPr>
        <w:t xml:space="preserve"> large seaway in western North America</w:t>
      </w:r>
      <w:r>
        <w:rPr>
          <w:rFonts w:ascii="Amasis MT Pro" w:hAnsi="Amasis MT Pro"/>
          <w:szCs w:val="24"/>
        </w:rPr>
        <w:t xml:space="preserve"> that extended from the Arctic to the Gulf</w:t>
      </w:r>
      <w:r w:rsidRPr="007817C7">
        <w:rPr>
          <w:rFonts w:ascii="Amasis MT Pro" w:hAnsi="Amasis MT Pro"/>
          <w:szCs w:val="24"/>
        </w:rPr>
        <w:t xml:space="preserve"> provided much shoreline and rivers feeding into the </w:t>
      </w:r>
      <w:r>
        <w:rPr>
          <w:rFonts w:ascii="Amasis MT Pro" w:hAnsi="Amasis MT Pro"/>
          <w:szCs w:val="24"/>
        </w:rPr>
        <w:t xml:space="preserve">it </w:t>
      </w:r>
      <w:r w:rsidRPr="007817C7">
        <w:rPr>
          <w:rFonts w:ascii="Amasis MT Pro" w:hAnsi="Amasis MT Pro"/>
          <w:szCs w:val="24"/>
        </w:rPr>
        <w:t xml:space="preserve">as good depositional environments in which sediments could accumulate and bury and preserve plants and animals.  </w:t>
      </w:r>
    </w:p>
    <w:p w:rsidR="001245D3" w:rsidP="001245D3" w:rsidRDefault="001245D3" w14:paraId="782731A0" w14:textId="77777777">
      <w:pPr>
        <w:rPr>
          <w:rFonts w:ascii="Amasis MT Pro" w:hAnsi="Amasis MT Pro"/>
          <w:szCs w:val="24"/>
        </w:rPr>
      </w:pPr>
    </w:p>
    <w:p w:rsidR="001245D3" w:rsidP="001245D3" w:rsidRDefault="001245D3" w14:paraId="12A7C4B5" w14:textId="77777777">
      <w:pPr>
        <w:rPr>
          <w:rFonts w:ascii="Amasis MT Pro" w:hAnsi="Amasis MT Pro"/>
          <w:szCs w:val="24"/>
        </w:rPr>
      </w:pPr>
      <w:r>
        <w:rPr>
          <w:rFonts w:ascii="Amasis MT Pro" w:hAnsi="Amasis MT Pro"/>
          <w:szCs w:val="24"/>
        </w:rPr>
        <w:t>The yellow highlight indicates areas where dinosaur fossils could be found.  The yellow star marks our location in Michigan, far from dinosaur-bearing Mesozoic rocks.</w:t>
      </w:r>
    </w:p>
    <w:p w:rsidR="001245D3" w:rsidP="001245D3" w:rsidRDefault="001245D3" w14:paraId="493217B7" w14:textId="77777777">
      <w:pPr>
        <w:rPr>
          <w:rFonts w:ascii="Amasis MT Pro" w:hAnsi="Amasis MT Pro"/>
          <w:szCs w:val="24"/>
        </w:rPr>
      </w:pPr>
    </w:p>
    <w:p w:rsidR="001245D3" w:rsidP="001245D3" w:rsidRDefault="001245D3" w14:paraId="21C497A8" w14:textId="77777777">
      <w:pPr>
        <w:rPr>
          <w:rFonts w:ascii="Amasis MT Pro" w:hAnsi="Amasis MT Pro"/>
          <w:szCs w:val="24"/>
        </w:rPr>
      </w:pPr>
    </w:p>
    <w:p w:rsidR="001245D3" w:rsidP="001245D3" w:rsidRDefault="001245D3" w14:paraId="0DFAC926" w14:textId="77777777">
      <w:pPr>
        <w:rPr>
          <w:rFonts w:ascii="Amasis MT Pro" w:hAnsi="Amasis MT Pro"/>
          <w:szCs w:val="24"/>
        </w:rPr>
      </w:pPr>
    </w:p>
    <w:p w:rsidRPr="007817C7" w:rsidR="001245D3" w:rsidP="001245D3" w:rsidRDefault="001245D3" w14:paraId="6903645C" w14:textId="77777777">
      <w:pPr>
        <w:rPr>
          <w:rFonts w:ascii="Amasis MT Pro" w:hAnsi="Amasis MT Pro"/>
          <w:szCs w:val="24"/>
        </w:rPr>
      </w:pPr>
    </w:p>
    <w:p w:rsidRPr="007817C7" w:rsidR="001245D3" w:rsidP="001245D3" w:rsidRDefault="001245D3" w14:paraId="422E080C" w14:textId="77777777">
      <w:pPr>
        <w:rPr>
          <w:rFonts w:ascii="Amasis MT Pro" w:hAnsi="Amasis MT Pro"/>
          <w:szCs w:val="24"/>
        </w:rPr>
      </w:pPr>
      <w:r>
        <w:rPr>
          <w:noProof/>
          <w14:ligatures w14:val="standardContextual"/>
        </w:rPr>
        <w:drawing>
          <wp:inline distT="0" distB="0" distL="0" distR="0" wp14:anchorId="44F673ED" wp14:editId="71CBDD1E">
            <wp:extent cx="5838825" cy="3974622"/>
            <wp:effectExtent l="0" t="0" r="0" b="6985"/>
            <wp:docPr id="441471641" name="Picture 1" descr="Geologic bedrock map of the United States.  Mesozoic bedrock is indicated in the key as shades of light green (see Texas!). The blue and gray bedrock in Michigan is Paleozoic in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71641" name="Picture 1" descr="Geologic bedrock map of the United States.  Mesozoic bedrock is indicated in the key as shades of light green (see Texas!). The blue and gray bedrock in Michigan is Paleozoic in age."/>
                    <pic:cNvPicPr/>
                  </pic:nvPicPr>
                  <pic:blipFill rotWithShape="1">
                    <a:blip r:embed="rId37"/>
                    <a:srcRect l="20192" t="25926" r="26602" b="9687"/>
                    <a:stretch>
                      <a:fillRect/>
                    </a:stretch>
                  </pic:blipFill>
                  <pic:spPr bwMode="auto">
                    <a:xfrm>
                      <a:off x="0" y="0"/>
                      <a:ext cx="5850199" cy="3982364"/>
                    </a:xfrm>
                    <a:prstGeom prst="rect">
                      <a:avLst/>
                    </a:prstGeom>
                    <a:ln>
                      <a:noFill/>
                    </a:ln>
                    <a:extLst>
                      <a:ext uri="{53640926-AAD7-44D8-BBD7-CCE9431645EC}">
                        <a14:shadowObscured xmlns:a14="http://schemas.microsoft.com/office/drawing/2010/main"/>
                      </a:ext>
                    </a:extLst>
                  </pic:spPr>
                </pic:pic>
              </a:graphicData>
            </a:graphic>
          </wp:inline>
        </w:drawing>
      </w:r>
    </w:p>
    <w:p w:rsidRPr="007817C7" w:rsidR="001245D3" w:rsidP="001245D3" w:rsidRDefault="001245D3" w14:paraId="7AF77A0A" w14:textId="77777777">
      <w:pPr>
        <w:rPr>
          <w:rFonts w:ascii="Amasis MT Pro" w:hAnsi="Amasis MT Pro"/>
          <w:szCs w:val="24"/>
        </w:rPr>
      </w:pPr>
      <w:r>
        <w:rPr>
          <w:rFonts w:ascii="Amasis MT Pro" w:hAnsi="Amasis MT Pro"/>
          <w:szCs w:val="24"/>
        </w:rPr>
        <w:t>Geologic bedrock map of the United States.  Mesozoic bedrock is indicated in the key as shades of light green (see Texas!). The blue and gray bedrock in Michigan is Paleozoic in age.</w:t>
      </w:r>
    </w:p>
    <w:p w:rsidR="001245D3" w:rsidP="001245D3" w:rsidRDefault="001245D3" w14:paraId="0311CEFE" w14:textId="77777777">
      <w:pPr>
        <w:rPr>
          <w:rFonts w:ascii="Amasis MT Pro" w:hAnsi="Amasis MT Pro"/>
          <w:b/>
          <w:szCs w:val="24"/>
        </w:rPr>
      </w:pPr>
    </w:p>
    <w:p w:rsidRPr="00CB78A9" w:rsidR="003C4F47" w:rsidP="001245D3" w:rsidRDefault="001245D3" w14:paraId="075C4257" w14:textId="5D3E9567">
      <w:pPr>
        <w:rPr>
          <w:rFonts w:ascii="Amasis MT Pro" w:hAnsi="Amasis MT Pro"/>
        </w:rPr>
      </w:pPr>
      <w:r>
        <w:rPr>
          <w:rFonts w:ascii="Amasis MT Pro" w:hAnsi="Amasis MT Pro"/>
          <w:b/>
          <w:szCs w:val="24"/>
        </w:rPr>
        <w:br w:type="page"/>
      </w:r>
    </w:p>
    <w:p w:rsidRPr="004B55E9" w:rsidR="00C6208D" w:rsidP="009B512C" w:rsidRDefault="00C6208D" w14:paraId="7969C431" w14:textId="442F8BA3">
      <w:pPr>
        <w:pStyle w:val="Heading1"/>
      </w:pPr>
      <w:bookmarkStart w:name="_Toc224070808" w:id="44"/>
      <w:r w:rsidRPr="004B55E9">
        <w:t xml:space="preserve">Part V: </w:t>
      </w:r>
      <w:r w:rsidR="00816E22">
        <w:rPr>
          <w:bCs/>
          <w:szCs w:val="24"/>
        </w:rPr>
        <w:t>The End. How did dinosaurs go extinct?</w:t>
      </w:r>
      <w:bookmarkEnd w:id="44"/>
    </w:p>
    <w:p w:rsidR="00816E22" w:rsidP="00816E22" w:rsidRDefault="00816E22" w14:paraId="2297BAC6" w14:textId="77777777">
      <w:pPr>
        <w:rPr>
          <w:rFonts w:ascii="Amasis MT Pro" w:hAnsi="Amasis MT Pro"/>
        </w:rPr>
      </w:pPr>
    </w:p>
    <w:p w:rsidRPr="009B512C" w:rsidR="00816E22" w:rsidP="00816E22" w:rsidRDefault="00816E22" w14:paraId="31E5027E" w14:textId="40F8E6B3">
      <w:pPr>
        <w:pStyle w:val="Heading2"/>
      </w:pPr>
      <w:bookmarkStart w:name="_Toc224070809" w:id="45"/>
      <w:r w:rsidRPr="009B512C">
        <w:t xml:space="preserve">Activity: </w:t>
      </w:r>
      <w:r w:rsidRPr="00C12056" w:rsidR="001245D3">
        <w:rPr>
          <w:szCs w:val="24"/>
        </w:rPr>
        <w:t>How can we know what caused extinction millions of years ago?</w:t>
      </w:r>
      <w:bookmarkEnd w:id="45"/>
      <w:r w:rsidR="001245D3">
        <w:rPr>
          <w:szCs w:val="24"/>
        </w:rPr>
        <w:t xml:space="preserve"> </w:t>
      </w:r>
    </w:p>
    <w:p w:rsidR="00816E22" w:rsidP="009B512C" w:rsidRDefault="00816E22" w14:paraId="417AE45E" w14:textId="77777777">
      <w:pPr>
        <w:pStyle w:val="Heading3"/>
      </w:pPr>
    </w:p>
    <w:p w:rsidRPr="004C5EE5" w:rsidR="001D3A86" w:rsidP="009B512C" w:rsidRDefault="0022031F" w14:paraId="2D27EC5A" w14:textId="5FC27121">
      <w:pPr>
        <w:pStyle w:val="Heading3"/>
      </w:pPr>
      <w:bookmarkStart w:name="_Toc224070810" w:id="46"/>
      <w:r w:rsidRPr="004C5EE5">
        <w:t>Background</w:t>
      </w:r>
      <w:bookmarkEnd w:id="46"/>
    </w:p>
    <w:p w:rsidRPr="00FE28DE" w:rsidR="00816E22" w:rsidP="00816E22" w:rsidRDefault="00816E22" w14:paraId="6DF4A1C3" w14:textId="77777777">
      <w:pPr>
        <w:rPr>
          <w:rFonts w:ascii="Amasis MT Pro" w:hAnsi="Amasis MT Pro"/>
          <w:i/>
          <w:iCs/>
          <w:szCs w:val="24"/>
        </w:rPr>
      </w:pPr>
      <w:r w:rsidRPr="00C12056">
        <w:rPr>
          <w:rFonts w:ascii="Amasis MT Pro" w:hAnsi="Amasis MT Pro"/>
          <w:szCs w:val="24"/>
        </w:rPr>
        <w:t>How can we know what caused extinction millions of years ago?</w:t>
      </w:r>
      <w:r>
        <w:rPr>
          <w:rFonts w:ascii="Amasis MT Pro" w:hAnsi="Amasis MT Pro"/>
          <w:szCs w:val="24"/>
        </w:rPr>
        <w:t xml:space="preserve"> The current favorite explanation for dinosaur extinction is that a large impact caused catastrophic environmental changes that led to dinosaur extinction at the end of the Cretaceous Period and brought the Mesozoic Era to its conclusion. This explanation is popular because the evidence for a large impact is incontrovertible and such a large impact </w:t>
      </w:r>
      <w:r w:rsidRPr="00781A09">
        <w:rPr>
          <w:rFonts w:ascii="Amasis MT Pro" w:hAnsi="Amasis MT Pro"/>
          <w:szCs w:val="24"/>
        </w:rPr>
        <w:t>surely</w:t>
      </w:r>
      <w:r>
        <w:rPr>
          <w:rFonts w:ascii="Amasis MT Pro" w:hAnsi="Amasis MT Pro"/>
          <w:szCs w:val="24"/>
        </w:rPr>
        <w:t xml:space="preserve"> would have affected life on Earth.  But did a large impact and resulting environmental stress cause the extinction of the dinosaurs? That question is still debated by some paleontologists. The impact scenario is popular because it seems intuitive. But relying on intuition is not science. Documenting cause and effect in support of the impact extinction hypothesis has proven harder than documenting the physical evidence for the impact, because e</w:t>
      </w:r>
      <w:r w:rsidRPr="00FE28DE">
        <w:rPr>
          <w:rFonts w:ascii="Amasis MT Pro" w:hAnsi="Amasis MT Pro"/>
          <w:i/>
          <w:iCs/>
          <w:szCs w:val="24"/>
        </w:rPr>
        <w:t xml:space="preserve">xtinction is complicated. </w:t>
      </w:r>
    </w:p>
    <w:p w:rsidR="00816E22" w:rsidP="00816E22" w:rsidRDefault="00816E22" w14:paraId="5CEEAC26" w14:textId="77777777">
      <w:pPr>
        <w:rPr>
          <w:rFonts w:ascii="Amasis MT Pro" w:hAnsi="Amasis MT Pro"/>
          <w:szCs w:val="24"/>
        </w:rPr>
      </w:pPr>
    </w:p>
    <w:p w:rsidR="00816E22" w:rsidP="00816E22" w:rsidRDefault="00816E22" w14:paraId="4B4F26D0" w14:textId="77777777">
      <w:pPr>
        <w:rPr>
          <w:rFonts w:ascii="Amasis MT Pro" w:hAnsi="Amasis MT Pro"/>
          <w:szCs w:val="24"/>
        </w:rPr>
      </w:pPr>
      <w:r>
        <w:rPr>
          <w:rFonts w:ascii="Amasis MT Pro" w:hAnsi="Amasis MT Pro"/>
          <w:szCs w:val="24"/>
        </w:rPr>
        <w:t xml:space="preserve">The last major extinction was about 10,000 years ago, the extinction of the “Ice-Age Megafauna” (mammoths, mastodons, giant ground sloths, etc.). Scientists cannot agree on the cause of these extinctions that happened geologically yesterday (‘only’ 10 </w:t>
      </w:r>
      <w:r w:rsidRPr="00CD1D6D">
        <w:rPr>
          <w:rFonts w:ascii="Amasis MT Pro" w:hAnsi="Amasis MT Pro"/>
          <w:b/>
          <w:bCs/>
          <w:szCs w:val="24"/>
        </w:rPr>
        <w:t>thousand</w:t>
      </w:r>
      <w:r>
        <w:rPr>
          <w:rFonts w:ascii="Amasis MT Pro" w:hAnsi="Amasis MT Pro"/>
          <w:szCs w:val="24"/>
        </w:rPr>
        <w:t xml:space="preserve"> years ago). How can we be confident that we understand extinctions that happened 60 </w:t>
      </w:r>
      <w:r w:rsidRPr="00CD1D6D">
        <w:rPr>
          <w:rFonts w:ascii="Amasis MT Pro" w:hAnsi="Amasis MT Pro"/>
          <w:b/>
          <w:bCs/>
          <w:szCs w:val="24"/>
        </w:rPr>
        <w:t>million</w:t>
      </w:r>
      <w:r>
        <w:rPr>
          <w:rFonts w:ascii="Amasis MT Pro" w:hAnsi="Amasis MT Pro"/>
          <w:szCs w:val="24"/>
        </w:rPr>
        <w:t xml:space="preserve"> years ago?</w:t>
      </w:r>
    </w:p>
    <w:p w:rsidR="00816E22" w:rsidP="00816E22" w:rsidRDefault="00816E22" w14:paraId="3690E0D1" w14:textId="77777777">
      <w:pPr>
        <w:rPr>
          <w:rFonts w:ascii="Amasis MT Pro" w:hAnsi="Amasis MT Pro"/>
          <w:szCs w:val="24"/>
        </w:rPr>
      </w:pPr>
    </w:p>
    <w:p w:rsidRPr="00FE28DE" w:rsidR="00816E22" w:rsidP="00816E22" w:rsidRDefault="00816E22" w14:paraId="6F0D70F0" w14:textId="77777777">
      <w:pPr>
        <w:rPr>
          <w:rFonts w:ascii="Amasis MT Pro" w:hAnsi="Amasis MT Pro"/>
          <w:i/>
          <w:iCs/>
          <w:szCs w:val="24"/>
        </w:rPr>
      </w:pPr>
      <w:r w:rsidRPr="00FE28DE">
        <w:rPr>
          <w:rFonts w:ascii="Amasis MT Pro" w:hAnsi="Amasis MT Pro"/>
          <w:i/>
          <w:iCs/>
          <w:szCs w:val="24"/>
        </w:rPr>
        <w:t>Extinction is complicated.</w:t>
      </w:r>
    </w:p>
    <w:p w:rsidR="00816E22" w:rsidP="00816E22" w:rsidRDefault="00816E22" w14:paraId="71B29E2C" w14:textId="77777777">
      <w:pPr>
        <w:rPr>
          <w:rFonts w:ascii="Amasis MT Pro" w:hAnsi="Amasis MT Pro"/>
          <w:szCs w:val="24"/>
        </w:rPr>
      </w:pPr>
    </w:p>
    <w:p w:rsidR="00816E22" w:rsidP="00816E22" w:rsidRDefault="00816E22" w14:paraId="6C6AE8E8" w14:textId="77777777">
      <w:pPr>
        <w:rPr>
          <w:rFonts w:ascii="Amasis MT Pro" w:hAnsi="Amasis MT Pro"/>
          <w:szCs w:val="24"/>
        </w:rPr>
      </w:pPr>
      <w:r>
        <w:rPr>
          <w:rFonts w:ascii="Amasis MT Pro" w:hAnsi="Amasis MT Pro"/>
          <w:szCs w:val="24"/>
        </w:rPr>
        <w:t xml:space="preserve">Agreement among some scientists does not necessarily mean a popular explanation is correct. Other factors may have contributed to the decline and extinction of dinosaurs and other organisms at the end of the Mesozoic Era. Perhaps the impact was the last ‘nail in the coffin.’ New hypotheses come from constant questioning (testing) old hypotheses and there are many unanswered questions in attempting to explain what caused dinosaur extinction, </w:t>
      </w:r>
      <w:proofErr w:type="gramStart"/>
      <w:r>
        <w:rPr>
          <w:rFonts w:ascii="Amasis MT Pro" w:hAnsi="Amasis MT Pro"/>
          <w:szCs w:val="24"/>
        </w:rPr>
        <w:t>because,</w:t>
      </w:r>
      <w:proofErr w:type="gramEnd"/>
      <w:r>
        <w:rPr>
          <w:rFonts w:ascii="Amasis MT Pro" w:hAnsi="Amasis MT Pro"/>
          <w:szCs w:val="24"/>
        </w:rPr>
        <w:t xml:space="preserve"> </w:t>
      </w:r>
      <w:r w:rsidRPr="00A37EAE">
        <w:rPr>
          <w:rFonts w:ascii="Amasis MT Pro" w:hAnsi="Amasis MT Pro"/>
          <w:i/>
          <w:iCs/>
          <w:szCs w:val="24"/>
        </w:rPr>
        <w:t>extinction is complicated</w:t>
      </w:r>
      <w:r>
        <w:rPr>
          <w:rFonts w:ascii="Amasis MT Pro" w:hAnsi="Amasis MT Pro"/>
          <w:szCs w:val="24"/>
        </w:rPr>
        <w:t>.</w:t>
      </w:r>
    </w:p>
    <w:p w:rsidR="00004B8D" w:rsidP="00401C4B" w:rsidRDefault="00004B8D" w14:paraId="74742739" w14:textId="77777777">
      <w:pPr>
        <w:rPr>
          <w:rFonts w:ascii="Amasis MT Pro" w:hAnsi="Amasis MT Pro"/>
        </w:rPr>
      </w:pPr>
    </w:p>
    <w:p w:rsidRPr="00E76A1F" w:rsidR="00881F9C" w:rsidP="009B512C" w:rsidRDefault="00881F9C" w14:paraId="27119B50" w14:textId="77777777">
      <w:pPr>
        <w:pStyle w:val="Heading3"/>
      </w:pPr>
      <w:bookmarkStart w:name="_Toc224070811" w:id="47"/>
      <w:r w:rsidRPr="00E76A1F">
        <w:t>Instructions</w:t>
      </w:r>
      <w:bookmarkEnd w:id="47"/>
    </w:p>
    <w:p w:rsidRPr="001245D3" w:rsidR="001245D3" w:rsidP="001245D3" w:rsidRDefault="001245D3" w14:paraId="1C82AF72" w14:textId="77777777">
      <w:pPr>
        <w:rPr>
          <w:rFonts w:ascii="Amasis MT Pro" w:hAnsi="Amasis MT Pro"/>
          <w:b/>
          <w:bCs/>
        </w:rPr>
      </w:pPr>
      <w:r w:rsidRPr="001245D3">
        <w:rPr>
          <w:rFonts w:ascii="Amasis MT Pro" w:hAnsi="Amasis MT Pro"/>
        </w:rPr>
        <w:t>Encourage</w:t>
      </w:r>
      <w:r w:rsidRPr="001245D3">
        <w:rPr>
          <w:rFonts w:ascii="Amasis MT Pro" w:hAnsi="Amasis MT Pro"/>
          <w:b/>
          <w:bCs/>
        </w:rPr>
        <w:t xml:space="preserve"> </w:t>
      </w:r>
      <w:r w:rsidRPr="001245D3">
        <w:rPr>
          <w:rFonts w:ascii="Amasis MT Pro" w:hAnsi="Amasis MT Pro"/>
        </w:rPr>
        <w:t xml:space="preserve">participants to search online and from the shelves of your libraries for alternative hypotheses for dinosaur extinction. </w:t>
      </w:r>
    </w:p>
    <w:p w:rsidRPr="001245D3" w:rsidR="001245D3" w:rsidP="001245D3" w:rsidRDefault="001245D3" w14:paraId="5C915ED0" w14:textId="77777777">
      <w:pPr>
        <w:rPr>
          <w:rFonts w:ascii="Amasis MT Pro" w:hAnsi="Amasis MT Pro"/>
        </w:rPr>
      </w:pPr>
    </w:p>
    <w:p w:rsidRPr="001245D3" w:rsidR="001245D3" w:rsidP="001245D3" w:rsidRDefault="001245D3" w14:paraId="4FEF2675" w14:textId="77777777">
      <w:pPr>
        <w:rPr>
          <w:rFonts w:ascii="Amasis MT Pro" w:hAnsi="Amasis MT Pro"/>
        </w:rPr>
      </w:pPr>
      <w:r w:rsidRPr="001245D3">
        <w:rPr>
          <w:rFonts w:ascii="Amasis MT Pro" w:hAnsi="Amasis MT Pro"/>
        </w:rPr>
        <w:t xml:space="preserve">Complete the chart for the major extinctions and their proposed causes. </w:t>
      </w:r>
    </w:p>
    <w:p w:rsidRPr="001245D3" w:rsidR="001245D3" w:rsidP="001245D3" w:rsidRDefault="001245D3" w14:paraId="24A328A1" w14:textId="77777777">
      <w:pPr>
        <w:rPr>
          <w:rFonts w:ascii="Amasis MT Pro" w:hAnsi="Amasis MT Pro"/>
        </w:rPr>
      </w:pPr>
      <w:r w:rsidRPr="001245D3">
        <w:rPr>
          <w:rFonts w:ascii="Amasis MT Pro" w:hAnsi="Amasis MT Pro"/>
        </w:rPr>
        <w:t xml:space="preserve">Wikipedia has a list of “Extinction events” here: https://en.wikipedia.org/wiki/List_of_extinction_events </w:t>
      </w:r>
    </w:p>
    <w:p w:rsidRPr="001245D3" w:rsidR="001245D3" w:rsidP="001245D3" w:rsidRDefault="001245D3" w14:paraId="225A5EF7" w14:textId="77777777">
      <w:pPr>
        <w:rPr>
          <w:rFonts w:ascii="Amasis MT Pro" w:hAnsi="Amasis MT Pro"/>
        </w:rPr>
      </w:pPr>
    </w:p>
    <w:p w:rsidRPr="001245D3" w:rsidR="001245D3" w:rsidP="001245D3" w:rsidRDefault="001245D3" w14:paraId="7FF9DF3A" w14:textId="77777777">
      <w:pPr>
        <w:rPr>
          <w:rFonts w:ascii="Amasis MT Pro" w:hAnsi="Amasis MT Pro"/>
        </w:rPr>
      </w:pPr>
      <w:r w:rsidRPr="001245D3">
        <w:rPr>
          <w:rFonts w:ascii="Amasis MT Pro" w:hAnsi="Amasis MT Pro"/>
        </w:rPr>
        <w:t>What conclusions can you draw from making these comparisons?</w:t>
      </w:r>
    </w:p>
    <w:p w:rsidRPr="001245D3" w:rsidR="001245D3" w:rsidP="001245D3" w:rsidRDefault="001245D3" w14:paraId="2FF5A86F" w14:textId="77777777">
      <w:pPr>
        <w:rPr>
          <w:rFonts w:ascii="Amasis MT Pro" w:hAnsi="Amasis MT Pro"/>
        </w:rPr>
      </w:pPr>
      <w:r w:rsidRPr="001245D3">
        <w:rPr>
          <w:rFonts w:ascii="Amasis MT Pro" w:hAnsi="Amasis MT Pro"/>
        </w:rPr>
        <w:t xml:space="preserve">[Hint: </w:t>
      </w:r>
      <w:r w:rsidRPr="001245D3">
        <w:rPr>
          <w:rFonts w:ascii="Amasis MT Pro" w:hAnsi="Amasis MT Pro"/>
          <w:i/>
          <w:iCs/>
        </w:rPr>
        <w:t>Extinction is complicated</w:t>
      </w:r>
      <w:r w:rsidRPr="001245D3">
        <w:rPr>
          <w:rFonts w:ascii="Amasis MT Pro" w:hAnsi="Amasis MT Pro"/>
        </w:rPr>
        <w:t>.]</w:t>
      </w:r>
    </w:p>
    <w:p w:rsidR="00401C4B" w:rsidRDefault="00401C4B" w14:paraId="247CD0F9" w14:textId="77777777">
      <w:pPr>
        <w:rPr>
          <w:rFonts w:ascii="Amasis MT Pro" w:hAnsi="Amasis MT Pro"/>
        </w:rPr>
      </w:pPr>
    </w:p>
    <w:p w:rsidRPr="009B512C" w:rsidR="00C6208D" w:rsidP="009B512C" w:rsidRDefault="00C6208D" w14:paraId="63699F78" w14:textId="77777777">
      <w:pPr>
        <w:pStyle w:val="Heading3"/>
      </w:pPr>
      <w:bookmarkStart w:name="_Toc224070812" w:id="48"/>
      <w:r w:rsidRPr="009B512C">
        <w:t>Materials</w:t>
      </w:r>
      <w:bookmarkEnd w:id="48"/>
    </w:p>
    <w:p w:rsidR="001245D3" w:rsidP="001245D3" w:rsidRDefault="001245D3" w14:paraId="5B20D005" w14:textId="77777777">
      <w:pPr>
        <w:rPr>
          <w:rFonts w:ascii="Amasis MT Pro" w:hAnsi="Amasis MT Pro"/>
          <w:szCs w:val="24"/>
        </w:rPr>
      </w:pPr>
      <w:r w:rsidRPr="006F36C1">
        <w:rPr>
          <w:rFonts w:ascii="Amasis MT Pro" w:hAnsi="Amasis MT Pro"/>
          <w:szCs w:val="24"/>
        </w:rPr>
        <w:t>Websites</w:t>
      </w:r>
    </w:p>
    <w:p w:rsidR="001245D3" w:rsidP="001245D3" w:rsidRDefault="001245D3" w14:paraId="14D943CF" w14:textId="77777777">
      <w:pPr>
        <w:rPr>
          <w:rFonts w:ascii="Amasis MT Pro" w:hAnsi="Amasis MT Pro"/>
          <w:szCs w:val="24"/>
        </w:rPr>
      </w:pPr>
      <w:r>
        <w:rPr>
          <w:rFonts w:ascii="Amasis MT Pro" w:hAnsi="Amasis MT Pro"/>
          <w:szCs w:val="24"/>
        </w:rPr>
        <w:t xml:space="preserve">Books from your shelves on dinosaurs, extinction </w:t>
      </w:r>
    </w:p>
    <w:p w:rsidRPr="006F36C1" w:rsidR="001245D3" w:rsidP="001245D3" w:rsidRDefault="001245D3" w14:paraId="6E0B1691" w14:textId="77777777">
      <w:pPr>
        <w:rPr>
          <w:rFonts w:ascii="Amasis MT Pro" w:hAnsi="Amasis MT Pro"/>
          <w:szCs w:val="24"/>
        </w:rPr>
      </w:pPr>
      <w:r>
        <w:rPr>
          <w:rFonts w:ascii="Amasis MT Pro" w:hAnsi="Amasis MT Pro"/>
          <w:szCs w:val="24"/>
        </w:rPr>
        <w:t>Extinction spreadsheet (below)</w:t>
      </w:r>
    </w:p>
    <w:p w:rsidR="001245D3" w:rsidP="001245D3" w:rsidRDefault="001245D3" w14:paraId="3A6DA59F" w14:textId="77777777">
      <w:pPr>
        <w:rPr>
          <w:rFonts w:ascii="Amasis MT Pro" w:hAnsi="Amasis MT Pro"/>
          <w:szCs w:val="24"/>
        </w:rPr>
      </w:pPr>
      <w:r w:rsidRPr="006F36C1">
        <w:rPr>
          <w:rFonts w:ascii="Amasis MT Pro" w:hAnsi="Amasis MT Pro"/>
          <w:szCs w:val="24"/>
        </w:rPr>
        <w:t>An open and inquiring mind</w:t>
      </w:r>
    </w:p>
    <w:p w:rsidRPr="007817C7" w:rsidR="001245D3" w:rsidP="001245D3" w:rsidRDefault="001245D3" w14:paraId="1B77A2A6" w14:textId="77777777">
      <w:pPr>
        <w:rPr>
          <w:rFonts w:ascii="Amasis MT Pro" w:hAnsi="Amasis MT Pro"/>
          <w:szCs w:val="24"/>
        </w:rPr>
      </w:pPr>
    </w:p>
    <w:p w:rsidRPr="00A01B45" w:rsidR="001245D3" w:rsidP="001245D3" w:rsidRDefault="001245D3" w14:paraId="57A784A2" w14:textId="77777777">
      <w:pPr>
        <w:rPr>
          <w:rFonts w:ascii="Amasis MT Pro" w:hAnsi="Amasis MT Pro"/>
          <w:bCs/>
          <w:szCs w:val="24"/>
        </w:rPr>
      </w:pPr>
      <w:r>
        <w:rPr>
          <w:rFonts w:ascii="Amasis MT Pro" w:hAnsi="Amasis MT Pro"/>
          <w:b/>
          <w:szCs w:val="24"/>
        </w:rPr>
        <w:t xml:space="preserve">Extinctions through the history of the Earth &amp; proposed causes </w:t>
      </w:r>
      <w:r w:rsidRPr="00A01B45">
        <w:rPr>
          <w:rFonts w:ascii="Amasis MT Pro" w:hAnsi="Amasis MT Pro"/>
          <w:bCs/>
          <w:szCs w:val="24"/>
        </w:rPr>
        <w:t>(there are many options, expand table as necessary)</w:t>
      </w:r>
    </w:p>
    <w:p w:rsidR="00F63947" w:rsidRDefault="00F63947" w14:paraId="7C2E172A" w14:textId="77777777">
      <w:pPr>
        <w:rPr>
          <w:rFonts w:ascii="Amasis MT Pro" w:hAnsi="Amasis MT Pro"/>
        </w:rPr>
      </w:pPr>
    </w:p>
    <w:tbl>
      <w:tblPr>
        <w:tblStyle w:val="TableGrid"/>
        <w:tblW w:w="0" w:type="auto"/>
        <w:tblLook w:val="04A0" w:firstRow="1" w:lastRow="0" w:firstColumn="1" w:lastColumn="0" w:noHBand="0" w:noVBand="1"/>
      </w:tblPr>
      <w:tblGrid>
        <w:gridCol w:w="1975"/>
        <w:gridCol w:w="6655"/>
      </w:tblGrid>
      <w:tr w:rsidR="001245D3" w:rsidTr="001245D3" w14:paraId="7DC5F348" w14:textId="77777777">
        <w:trPr>
          <w:tblHeader/>
        </w:trPr>
        <w:tc>
          <w:tcPr>
            <w:tcW w:w="2065" w:type="dxa"/>
          </w:tcPr>
          <w:p w:rsidR="001245D3" w:rsidP="00573F2B" w:rsidRDefault="001245D3" w14:paraId="75015A05" w14:textId="77777777">
            <w:pPr>
              <w:rPr>
                <w:rFonts w:ascii="Amasis MT Pro" w:hAnsi="Amasis MT Pro"/>
                <w:b/>
                <w:szCs w:val="24"/>
              </w:rPr>
            </w:pPr>
            <w:r>
              <w:rPr>
                <w:rFonts w:ascii="Amasis MT Pro" w:hAnsi="Amasis MT Pro"/>
                <w:b/>
                <w:szCs w:val="24"/>
              </w:rPr>
              <w:t>Geologic interval</w:t>
            </w:r>
          </w:p>
        </w:tc>
        <w:tc>
          <w:tcPr>
            <w:tcW w:w="7285" w:type="dxa"/>
          </w:tcPr>
          <w:p w:rsidR="001245D3" w:rsidP="00573F2B" w:rsidRDefault="001245D3" w14:paraId="4FE776D0" w14:textId="77777777">
            <w:pPr>
              <w:rPr>
                <w:rFonts w:ascii="Amasis MT Pro" w:hAnsi="Amasis MT Pro"/>
                <w:b/>
                <w:szCs w:val="24"/>
              </w:rPr>
            </w:pPr>
            <w:r>
              <w:rPr>
                <w:rFonts w:ascii="Amasis MT Pro" w:hAnsi="Amasis MT Pro"/>
                <w:b/>
                <w:szCs w:val="24"/>
              </w:rPr>
              <w:t>Proposed cause(s)</w:t>
            </w:r>
          </w:p>
        </w:tc>
      </w:tr>
      <w:tr w:rsidR="001245D3" w:rsidTr="001245D3" w14:paraId="629C0E0C" w14:textId="77777777">
        <w:tc>
          <w:tcPr>
            <w:tcW w:w="2065" w:type="dxa"/>
          </w:tcPr>
          <w:p w:rsidR="001245D3" w:rsidP="00573F2B" w:rsidRDefault="001245D3" w14:paraId="2E131CAD" w14:textId="77777777">
            <w:pPr>
              <w:rPr>
                <w:rFonts w:ascii="Amasis MT Pro" w:hAnsi="Amasis MT Pro"/>
                <w:b/>
                <w:szCs w:val="24"/>
              </w:rPr>
            </w:pPr>
          </w:p>
          <w:p w:rsidR="001245D3" w:rsidP="00573F2B" w:rsidRDefault="001245D3" w14:paraId="2E3FD491" w14:textId="77777777">
            <w:pPr>
              <w:rPr>
                <w:rFonts w:ascii="Amasis MT Pro" w:hAnsi="Amasis MT Pro"/>
                <w:b/>
                <w:szCs w:val="24"/>
              </w:rPr>
            </w:pPr>
          </w:p>
        </w:tc>
        <w:tc>
          <w:tcPr>
            <w:tcW w:w="7285" w:type="dxa"/>
          </w:tcPr>
          <w:p w:rsidR="001245D3" w:rsidP="00573F2B" w:rsidRDefault="001245D3" w14:paraId="61CA8F99" w14:textId="77777777">
            <w:pPr>
              <w:rPr>
                <w:rFonts w:ascii="Amasis MT Pro" w:hAnsi="Amasis MT Pro"/>
                <w:b/>
                <w:szCs w:val="24"/>
              </w:rPr>
            </w:pPr>
          </w:p>
          <w:p w:rsidR="001245D3" w:rsidP="00573F2B" w:rsidRDefault="001245D3" w14:paraId="32F3C104" w14:textId="77777777">
            <w:pPr>
              <w:rPr>
                <w:rFonts w:ascii="Amasis MT Pro" w:hAnsi="Amasis MT Pro"/>
                <w:b/>
                <w:szCs w:val="24"/>
              </w:rPr>
            </w:pPr>
          </w:p>
          <w:p w:rsidR="001245D3" w:rsidP="00573F2B" w:rsidRDefault="001245D3" w14:paraId="4C408786" w14:textId="77777777">
            <w:pPr>
              <w:rPr>
                <w:rFonts w:ascii="Amasis MT Pro" w:hAnsi="Amasis MT Pro"/>
                <w:b/>
                <w:szCs w:val="24"/>
              </w:rPr>
            </w:pPr>
          </w:p>
        </w:tc>
      </w:tr>
      <w:tr w:rsidR="001245D3" w:rsidTr="001245D3" w14:paraId="6219208E" w14:textId="77777777">
        <w:tc>
          <w:tcPr>
            <w:tcW w:w="2065" w:type="dxa"/>
          </w:tcPr>
          <w:p w:rsidR="001245D3" w:rsidP="00573F2B" w:rsidRDefault="001245D3" w14:paraId="17D3D18E" w14:textId="77777777">
            <w:pPr>
              <w:rPr>
                <w:rFonts w:ascii="Amasis MT Pro" w:hAnsi="Amasis MT Pro"/>
                <w:b/>
                <w:szCs w:val="24"/>
              </w:rPr>
            </w:pPr>
          </w:p>
          <w:p w:rsidR="001245D3" w:rsidP="00573F2B" w:rsidRDefault="001245D3" w14:paraId="341AFD58" w14:textId="77777777">
            <w:pPr>
              <w:rPr>
                <w:rFonts w:ascii="Amasis MT Pro" w:hAnsi="Amasis MT Pro"/>
                <w:b/>
                <w:szCs w:val="24"/>
              </w:rPr>
            </w:pPr>
          </w:p>
        </w:tc>
        <w:tc>
          <w:tcPr>
            <w:tcW w:w="7285" w:type="dxa"/>
          </w:tcPr>
          <w:p w:rsidR="001245D3" w:rsidP="00573F2B" w:rsidRDefault="001245D3" w14:paraId="0A75DAC2" w14:textId="77777777">
            <w:pPr>
              <w:rPr>
                <w:rFonts w:ascii="Amasis MT Pro" w:hAnsi="Amasis MT Pro"/>
                <w:b/>
                <w:szCs w:val="24"/>
              </w:rPr>
            </w:pPr>
          </w:p>
          <w:p w:rsidR="001245D3" w:rsidP="00573F2B" w:rsidRDefault="001245D3" w14:paraId="66560A62" w14:textId="77777777">
            <w:pPr>
              <w:rPr>
                <w:rFonts w:ascii="Amasis MT Pro" w:hAnsi="Amasis MT Pro"/>
                <w:b/>
                <w:szCs w:val="24"/>
              </w:rPr>
            </w:pPr>
          </w:p>
          <w:p w:rsidR="001245D3" w:rsidP="00573F2B" w:rsidRDefault="001245D3" w14:paraId="0DD93D80" w14:textId="77777777">
            <w:pPr>
              <w:rPr>
                <w:rFonts w:ascii="Amasis MT Pro" w:hAnsi="Amasis MT Pro"/>
                <w:b/>
                <w:szCs w:val="24"/>
              </w:rPr>
            </w:pPr>
          </w:p>
        </w:tc>
      </w:tr>
      <w:tr w:rsidR="001245D3" w:rsidTr="001245D3" w14:paraId="6DFD213C" w14:textId="77777777">
        <w:tc>
          <w:tcPr>
            <w:tcW w:w="2065" w:type="dxa"/>
          </w:tcPr>
          <w:p w:rsidR="001245D3" w:rsidP="00573F2B" w:rsidRDefault="001245D3" w14:paraId="7902C53E" w14:textId="77777777">
            <w:pPr>
              <w:rPr>
                <w:rFonts w:ascii="Amasis MT Pro" w:hAnsi="Amasis MT Pro"/>
                <w:b/>
                <w:szCs w:val="24"/>
              </w:rPr>
            </w:pPr>
          </w:p>
          <w:p w:rsidR="001245D3" w:rsidP="00573F2B" w:rsidRDefault="001245D3" w14:paraId="7A55DDAC" w14:textId="77777777">
            <w:pPr>
              <w:rPr>
                <w:rFonts w:ascii="Amasis MT Pro" w:hAnsi="Amasis MT Pro"/>
                <w:b/>
                <w:szCs w:val="24"/>
              </w:rPr>
            </w:pPr>
          </w:p>
        </w:tc>
        <w:tc>
          <w:tcPr>
            <w:tcW w:w="7285" w:type="dxa"/>
          </w:tcPr>
          <w:p w:rsidR="001245D3" w:rsidP="00573F2B" w:rsidRDefault="001245D3" w14:paraId="4B25FCF4" w14:textId="77777777">
            <w:pPr>
              <w:rPr>
                <w:rFonts w:ascii="Amasis MT Pro" w:hAnsi="Amasis MT Pro"/>
                <w:b/>
                <w:szCs w:val="24"/>
              </w:rPr>
            </w:pPr>
          </w:p>
          <w:p w:rsidR="001245D3" w:rsidP="00573F2B" w:rsidRDefault="001245D3" w14:paraId="0B660505" w14:textId="77777777">
            <w:pPr>
              <w:rPr>
                <w:rFonts w:ascii="Amasis MT Pro" w:hAnsi="Amasis MT Pro"/>
                <w:b/>
                <w:szCs w:val="24"/>
              </w:rPr>
            </w:pPr>
          </w:p>
          <w:p w:rsidR="001245D3" w:rsidP="00573F2B" w:rsidRDefault="001245D3" w14:paraId="63DB4544" w14:textId="77777777">
            <w:pPr>
              <w:rPr>
                <w:rFonts w:ascii="Amasis MT Pro" w:hAnsi="Amasis MT Pro"/>
                <w:b/>
                <w:szCs w:val="24"/>
              </w:rPr>
            </w:pPr>
          </w:p>
        </w:tc>
      </w:tr>
      <w:tr w:rsidR="001245D3" w:rsidTr="001245D3" w14:paraId="2D4E9481" w14:textId="77777777">
        <w:tc>
          <w:tcPr>
            <w:tcW w:w="2065" w:type="dxa"/>
          </w:tcPr>
          <w:p w:rsidR="001245D3" w:rsidP="00573F2B" w:rsidRDefault="001245D3" w14:paraId="22F0EB57" w14:textId="77777777">
            <w:pPr>
              <w:rPr>
                <w:rFonts w:ascii="Amasis MT Pro" w:hAnsi="Amasis MT Pro"/>
                <w:b/>
                <w:szCs w:val="24"/>
              </w:rPr>
            </w:pPr>
          </w:p>
          <w:p w:rsidR="001245D3" w:rsidP="00573F2B" w:rsidRDefault="001245D3" w14:paraId="0F813BB4" w14:textId="77777777">
            <w:pPr>
              <w:rPr>
                <w:rFonts w:ascii="Amasis MT Pro" w:hAnsi="Amasis MT Pro"/>
                <w:b/>
                <w:szCs w:val="24"/>
              </w:rPr>
            </w:pPr>
          </w:p>
        </w:tc>
        <w:tc>
          <w:tcPr>
            <w:tcW w:w="7285" w:type="dxa"/>
          </w:tcPr>
          <w:p w:rsidR="001245D3" w:rsidP="00573F2B" w:rsidRDefault="001245D3" w14:paraId="6BDC2CB9" w14:textId="77777777">
            <w:pPr>
              <w:rPr>
                <w:rFonts w:ascii="Amasis MT Pro" w:hAnsi="Amasis MT Pro"/>
                <w:b/>
                <w:szCs w:val="24"/>
              </w:rPr>
            </w:pPr>
          </w:p>
          <w:p w:rsidR="001245D3" w:rsidP="00573F2B" w:rsidRDefault="001245D3" w14:paraId="78ACA838" w14:textId="77777777">
            <w:pPr>
              <w:rPr>
                <w:rFonts w:ascii="Amasis MT Pro" w:hAnsi="Amasis MT Pro"/>
                <w:b/>
                <w:szCs w:val="24"/>
              </w:rPr>
            </w:pPr>
          </w:p>
          <w:p w:rsidR="001245D3" w:rsidP="00573F2B" w:rsidRDefault="001245D3" w14:paraId="12BE65A8" w14:textId="77777777">
            <w:pPr>
              <w:rPr>
                <w:rFonts w:ascii="Amasis MT Pro" w:hAnsi="Amasis MT Pro"/>
                <w:b/>
                <w:szCs w:val="24"/>
              </w:rPr>
            </w:pPr>
          </w:p>
        </w:tc>
      </w:tr>
      <w:tr w:rsidR="001245D3" w:rsidTr="001245D3" w14:paraId="5A80E41E" w14:textId="77777777">
        <w:tc>
          <w:tcPr>
            <w:tcW w:w="2065" w:type="dxa"/>
          </w:tcPr>
          <w:p w:rsidR="001245D3" w:rsidP="00573F2B" w:rsidRDefault="001245D3" w14:paraId="3AA3F4BA" w14:textId="77777777">
            <w:pPr>
              <w:rPr>
                <w:rFonts w:ascii="Amasis MT Pro" w:hAnsi="Amasis MT Pro"/>
                <w:b/>
                <w:szCs w:val="24"/>
              </w:rPr>
            </w:pPr>
          </w:p>
          <w:p w:rsidR="001245D3" w:rsidP="00573F2B" w:rsidRDefault="001245D3" w14:paraId="3EF05192" w14:textId="77777777">
            <w:pPr>
              <w:rPr>
                <w:rFonts w:ascii="Amasis MT Pro" w:hAnsi="Amasis MT Pro"/>
                <w:b/>
                <w:szCs w:val="24"/>
              </w:rPr>
            </w:pPr>
          </w:p>
        </w:tc>
        <w:tc>
          <w:tcPr>
            <w:tcW w:w="7285" w:type="dxa"/>
          </w:tcPr>
          <w:p w:rsidR="001245D3" w:rsidP="00573F2B" w:rsidRDefault="001245D3" w14:paraId="24762B40" w14:textId="77777777">
            <w:pPr>
              <w:rPr>
                <w:rFonts w:ascii="Amasis MT Pro" w:hAnsi="Amasis MT Pro"/>
                <w:b/>
                <w:szCs w:val="24"/>
              </w:rPr>
            </w:pPr>
          </w:p>
          <w:p w:rsidR="001245D3" w:rsidP="00573F2B" w:rsidRDefault="001245D3" w14:paraId="64660E97" w14:textId="77777777">
            <w:pPr>
              <w:rPr>
                <w:rFonts w:ascii="Amasis MT Pro" w:hAnsi="Amasis MT Pro"/>
                <w:b/>
                <w:szCs w:val="24"/>
              </w:rPr>
            </w:pPr>
          </w:p>
          <w:p w:rsidR="001245D3" w:rsidP="00573F2B" w:rsidRDefault="001245D3" w14:paraId="3A4A969D" w14:textId="77777777">
            <w:pPr>
              <w:rPr>
                <w:rFonts w:ascii="Amasis MT Pro" w:hAnsi="Amasis MT Pro"/>
                <w:b/>
                <w:szCs w:val="24"/>
              </w:rPr>
            </w:pPr>
          </w:p>
        </w:tc>
      </w:tr>
      <w:tr w:rsidR="001245D3" w:rsidTr="001245D3" w14:paraId="298B56EF" w14:textId="77777777">
        <w:tc>
          <w:tcPr>
            <w:tcW w:w="2065" w:type="dxa"/>
          </w:tcPr>
          <w:p w:rsidR="001245D3" w:rsidP="00573F2B" w:rsidRDefault="001245D3" w14:paraId="1DBC3FFF" w14:textId="77777777">
            <w:pPr>
              <w:rPr>
                <w:rFonts w:ascii="Amasis MT Pro" w:hAnsi="Amasis MT Pro"/>
                <w:b/>
                <w:szCs w:val="24"/>
              </w:rPr>
            </w:pPr>
          </w:p>
          <w:p w:rsidR="001245D3" w:rsidP="00573F2B" w:rsidRDefault="001245D3" w14:paraId="59EFDF18" w14:textId="77777777">
            <w:pPr>
              <w:rPr>
                <w:rFonts w:ascii="Amasis MT Pro" w:hAnsi="Amasis MT Pro"/>
                <w:b/>
                <w:szCs w:val="24"/>
              </w:rPr>
            </w:pPr>
          </w:p>
        </w:tc>
        <w:tc>
          <w:tcPr>
            <w:tcW w:w="7285" w:type="dxa"/>
          </w:tcPr>
          <w:p w:rsidR="001245D3" w:rsidP="00573F2B" w:rsidRDefault="001245D3" w14:paraId="624E842B" w14:textId="77777777">
            <w:pPr>
              <w:rPr>
                <w:rFonts w:ascii="Amasis MT Pro" w:hAnsi="Amasis MT Pro"/>
                <w:b/>
                <w:szCs w:val="24"/>
              </w:rPr>
            </w:pPr>
          </w:p>
          <w:p w:rsidR="001245D3" w:rsidP="00573F2B" w:rsidRDefault="001245D3" w14:paraId="79314766" w14:textId="77777777">
            <w:pPr>
              <w:rPr>
                <w:rFonts w:ascii="Amasis MT Pro" w:hAnsi="Amasis MT Pro"/>
                <w:b/>
                <w:szCs w:val="24"/>
              </w:rPr>
            </w:pPr>
          </w:p>
          <w:p w:rsidR="001245D3" w:rsidP="00573F2B" w:rsidRDefault="001245D3" w14:paraId="728D15D4" w14:textId="77777777">
            <w:pPr>
              <w:rPr>
                <w:rFonts w:ascii="Amasis MT Pro" w:hAnsi="Amasis MT Pro"/>
                <w:b/>
                <w:szCs w:val="24"/>
              </w:rPr>
            </w:pPr>
          </w:p>
        </w:tc>
      </w:tr>
      <w:tr w:rsidR="001245D3" w:rsidTr="001245D3" w14:paraId="6C72A72F" w14:textId="77777777">
        <w:tc>
          <w:tcPr>
            <w:tcW w:w="2065" w:type="dxa"/>
          </w:tcPr>
          <w:p w:rsidR="001245D3" w:rsidP="00573F2B" w:rsidRDefault="001245D3" w14:paraId="6192DE79" w14:textId="77777777">
            <w:pPr>
              <w:rPr>
                <w:rFonts w:ascii="Amasis MT Pro" w:hAnsi="Amasis MT Pro"/>
                <w:b/>
                <w:szCs w:val="24"/>
              </w:rPr>
            </w:pPr>
          </w:p>
          <w:p w:rsidR="001245D3" w:rsidP="00573F2B" w:rsidRDefault="001245D3" w14:paraId="5A6DA504" w14:textId="77777777">
            <w:pPr>
              <w:rPr>
                <w:rFonts w:ascii="Amasis MT Pro" w:hAnsi="Amasis MT Pro"/>
                <w:b/>
                <w:szCs w:val="24"/>
              </w:rPr>
            </w:pPr>
          </w:p>
        </w:tc>
        <w:tc>
          <w:tcPr>
            <w:tcW w:w="7285" w:type="dxa"/>
          </w:tcPr>
          <w:p w:rsidR="001245D3" w:rsidP="00573F2B" w:rsidRDefault="001245D3" w14:paraId="3B607B39" w14:textId="77777777">
            <w:pPr>
              <w:rPr>
                <w:rFonts w:ascii="Amasis MT Pro" w:hAnsi="Amasis MT Pro"/>
                <w:b/>
                <w:szCs w:val="24"/>
              </w:rPr>
            </w:pPr>
          </w:p>
          <w:p w:rsidR="001245D3" w:rsidP="00573F2B" w:rsidRDefault="001245D3" w14:paraId="7F63FB57" w14:textId="77777777">
            <w:pPr>
              <w:rPr>
                <w:rFonts w:ascii="Amasis MT Pro" w:hAnsi="Amasis MT Pro"/>
                <w:b/>
                <w:szCs w:val="24"/>
              </w:rPr>
            </w:pPr>
          </w:p>
          <w:p w:rsidR="001245D3" w:rsidP="00573F2B" w:rsidRDefault="001245D3" w14:paraId="39AE3D4E" w14:textId="77777777">
            <w:pPr>
              <w:rPr>
                <w:rFonts w:ascii="Amasis MT Pro" w:hAnsi="Amasis MT Pro"/>
                <w:b/>
                <w:szCs w:val="24"/>
              </w:rPr>
            </w:pPr>
          </w:p>
        </w:tc>
      </w:tr>
      <w:tr w:rsidR="001245D3" w:rsidTr="001245D3" w14:paraId="7A03FEEC" w14:textId="77777777">
        <w:tc>
          <w:tcPr>
            <w:tcW w:w="2065" w:type="dxa"/>
          </w:tcPr>
          <w:p w:rsidR="001245D3" w:rsidP="00573F2B" w:rsidRDefault="001245D3" w14:paraId="0584ABB7" w14:textId="77777777">
            <w:pPr>
              <w:rPr>
                <w:rFonts w:ascii="Amasis MT Pro" w:hAnsi="Amasis MT Pro"/>
                <w:b/>
                <w:szCs w:val="24"/>
              </w:rPr>
            </w:pPr>
          </w:p>
          <w:p w:rsidR="001245D3" w:rsidP="00573F2B" w:rsidRDefault="001245D3" w14:paraId="4DBC45B3" w14:textId="77777777">
            <w:pPr>
              <w:rPr>
                <w:rFonts w:ascii="Amasis MT Pro" w:hAnsi="Amasis MT Pro"/>
                <w:b/>
                <w:szCs w:val="24"/>
              </w:rPr>
            </w:pPr>
          </w:p>
        </w:tc>
        <w:tc>
          <w:tcPr>
            <w:tcW w:w="7285" w:type="dxa"/>
          </w:tcPr>
          <w:p w:rsidR="001245D3" w:rsidP="00573F2B" w:rsidRDefault="001245D3" w14:paraId="4ACAC309" w14:textId="77777777">
            <w:pPr>
              <w:rPr>
                <w:rFonts w:ascii="Amasis MT Pro" w:hAnsi="Amasis MT Pro"/>
                <w:b/>
                <w:szCs w:val="24"/>
              </w:rPr>
            </w:pPr>
          </w:p>
          <w:p w:rsidR="001245D3" w:rsidP="00573F2B" w:rsidRDefault="001245D3" w14:paraId="5FA91665" w14:textId="77777777">
            <w:pPr>
              <w:rPr>
                <w:rFonts w:ascii="Amasis MT Pro" w:hAnsi="Amasis MT Pro"/>
                <w:b/>
                <w:szCs w:val="24"/>
              </w:rPr>
            </w:pPr>
          </w:p>
          <w:p w:rsidR="001245D3" w:rsidP="00573F2B" w:rsidRDefault="001245D3" w14:paraId="74CD10A2" w14:textId="77777777">
            <w:pPr>
              <w:rPr>
                <w:rFonts w:ascii="Amasis MT Pro" w:hAnsi="Amasis MT Pro"/>
                <w:b/>
                <w:szCs w:val="24"/>
              </w:rPr>
            </w:pPr>
          </w:p>
        </w:tc>
      </w:tr>
      <w:tr w:rsidR="001245D3" w:rsidTr="001245D3" w14:paraId="0A281128" w14:textId="77777777">
        <w:tc>
          <w:tcPr>
            <w:tcW w:w="2065" w:type="dxa"/>
          </w:tcPr>
          <w:p w:rsidR="001245D3" w:rsidP="00573F2B" w:rsidRDefault="001245D3" w14:paraId="0657AF7B" w14:textId="77777777">
            <w:pPr>
              <w:rPr>
                <w:rFonts w:ascii="Amasis MT Pro" w:hAnsi="Amasis MT Pro"/>
                <w:b/>
                <w:szCs w:val="24"/>
              </w:rPr>
            </w:pPr>
          </w:p>
          <w:p w:rsidR="001245D3" w:rsidP="00573F2B" w:rsidRDefault="001245D3" w14:paraId="6CF3AC04" w14:textId="77777777">
            <w:pPr>
              <w:rPr>
                <w:rFonts w:ascii="Amasis MT Pro" w:hAnsi="Amasis MT Pro"/>
                <w:b/>
                <w:szCs w:val="24"/>
              </w:rPr>
            </w:pPr>
          </w:p>
        </w:tc>
        <w:tc>
          <w:tcPr>
            <w:tcW w:w="7285" w:type="dxa"/>
          </w:tcPr>
          <w:p w:rsidR="001245D3" w:rsidP="00573F2B" w:rsidRDefault="001245D3" w14:paraId="5B1B0758" w14:textId="77777777">
            <w:pPr>
              <w:rPr>
                <w:rFonts w:ascii="Amasis MT Pro" w:hAnsi="Amasis MT Pro"/>
                <w:b/>
                <w:szCs w:val="24"/>
              </w:rPr>
            </w:pPr>
          </w:p>
          <w:p w:rsidR="001245D3" w:rsidP="00573F2B" w:rsidRDefault="001245D3" w14:paraId="36F59868" w14:textId="77777777">
            <w:pPr>
              <w:rPr>
                <w:rFonts w:ascii="Amasis MT Pro" w:hAnsi="Amasis MT Pro"/>
                <w:b/>
                <w:szCs w:val="24"/>
              </w:rPr>
            </w:pPr>
          </w:p>
          <w:p w:rsidR="001245D3" w:rsidP="00573F2B" w:rsidRDefault="001245D3" w14:paraId="06E494AB" w14:textId="77777777">
            <w:pPr>
              <w:rPr>
                <w:rFonts w:ascii="Amasis MT Pro" w:hAnsi="Amasis MT Pro"/>
                <w:b/>
                <w:szCs w:val="24"/>
              </w:rPr>
            </w:pPr>
          </w:p>
        </w:tc>
      </w:tr>
    </w:tbl>
    <w:p w:rsidRPr="00CB78A9" w:rsidR="00317368" w:rsidP="004D5174" w:rsidRDefault="00317368" w14:paraId="4C616930" w14:textId="77777777">
      <w:pPr>
        <w:rPr>
          <w:rFonts w:ascii="Amasis MT Pro" w:hAnsi="Amasis MT Pro"/>
          <w:b/>
        </w:rPr>
      </w:pPr>
    </w:p>
    <w:p w:rsidRPr="003C45F5" w:rsidR="00C6208D" w:rsidP="00027587" w:rsidRDefault="00C6208D" w14:paraId="690026ED" w14:textId="11A50022">
      <w:pPr>
        <w:pStyle w:val="Heading2"/>
        <w:rPr>
          <w:b w:val="0"/>
          <w:bCs/>
        </w:rPr>
      </w:pPr>
    </w:p>
    <w:p w:rsidRPr="00CB78A9" w:rsidR="00C6208D" w:rsidRDefault="00C6208D" w14:paraId="778ABDA3" w14:textId="48505161">
      <w:pPr>
        <w:ind w:left="360"/>
        <w:rPr>
          <w:rFonts w:ascii="Amasis MT Pro" w:hAnsi="Amasis MT Pro"/>
        </w:rPr>
      </w:pPr>
    </w:p>
    <w:p w:rsidRPr="00CB78A9" w:rsidR="00C6208D" w:rsidP="00816E22" w:rsidRDefault="00C6208D" w14:paraId="58CEF322" w14:textId="5B74F9A7">
      <w:pPr>
        <w:ind w:left="360"/>
        <w:rPr>
          <w:rFonts w:ascii="Amasis MT Pro" w:hAnsi="Amasis MT Pro"/>
        </w:rPr>
      </w:pPr>
      <w:r w:rsidRPr="00CB78A9">
        <w:rPr>
          <w:rFonts w:ascii="Amasis MT Pro" w:hAnsi="Amasis MT Pro"/>
        </w:rPr>
        <w:br w:type="page"/>
      </w:r>
    </w:p>
    <w:p w:rsidRPr="00816E22" w:rsidR="00816E22" w:rsidP="00816E22" w:rsidRDefault="00EC5904" w14:paraId="3CB18CE5" w14:textId="178CC161">
      <w:pPr>
        <w:pStyle w:val="Heading1"/>
        <w:jc w:val="center"/>
      </w:pPr>
      <w:bookmarkStart w:name="_Toc224070813" w:id="49"/>
      <w:r w:rsidRPr="009B512C">
        <w:t>Material</w:t>
      </w:r>
      <w:r w:rsidRPr="009B512C" w:rsidR="00F45CF4">
        <w:t>s List</w:t>
      </w:r>
      <w:bookmarkEnd w:id="49"/>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20" w:firstRow="1" w:lastRow="0" w:firstColumn="0" w:lastColumn="0" w:noHBand="0" w:noVBand="0"/>
      </w:tblPr>
      <w:tblGrid>
        <w:gridCol w:w="3265"/>
        <w:gridCol w:w="5365"/>
      </w:tblGrid>
      <w:tr w:rsidRPr="00816E22" w:rsidR="00816E22" w:rsidTr="456AA6E3" w14:paraId="6F10D173" w14:textId="77777777">
        <w:trPr>
          <w:tblHeader/>
        </w:trPr>
        <w:tc>
          <w:tcPr>
            <w:tcW w:w="3438" w:type="dxa"/>
            <w:tcMar/>
          </w:tcPr>
          <w:p w:rsidRPr="00816E22" w:rsidR="00816E22" w:rsidP="00816E22" w:rsidRDefault="00816E22" w14:paraId="027700AA" w14:textId="77777777">
            <w:pPr>
              <w:rPr>
                <w:b/>
              </w:rPr>
            </w:pPr>
            <w:r w:rsidRPr="00816E22">
              <w:rPr>
                <w:b/>
              </w:rPr>
              <w:t>Item</w:t>
            </w:r>
          </w:p>
        </w:tc>
        <w:tc>
          <w:tcPr>
            <w:tcW w:w="5737" w:type="dxa"/>
            <w:tcMar/>
          </w:tcPr>
          <w:p w:rsidRPr="00816E22" w:rsidR="00816E22" w:rsidP="00816E22" w:rsidRDefault="00816E22" w14:paraId="2A613A93" w14:textId="77777777">
            <w:pPr>
              <w:rPr>
                <w:b/>
              </w:rPr>
            </w:pPr>
            <w:r w:rsidRPr="00816E22">
              <w:rPr>
                <w:b/>
              </w:rPr>
              <w:t>Supplier/Information</w:t>
            </w:r>
          </w:p>
        </w:tc>
      </w:tr>
      <w:tr w:rsidRPr="00816E22" w:rsidR="00816E22" w:rsidTr="456AA6E3" w14:paraId="7C603A28" w14:textId="77777777">
        <w:tc>
          <w:tcPr>
            <w:tcW w:w="9175" w:type="dxa"/>
            <w:gridSpan w:val="2"/>
            <w:tcMar/>
          </w:tcPr>
          <w:p w:rsidRPr="00816E22" w:rsidR="00816E22" w:rsidP="00816E22" w:rsidRDefault="00816E22" w14:paraId="73401485" w14:textId="77777777">
            <w:r w:rsidRPr="00816E22">
              <w:rPr>
                <w:b/>
                <w:bCs/>
              </w:rPr>
              <w:t>General supplies</w:t>
            </w:r>
          </w:p>
        </w:tc>
      </w:tr>
      <w:tr w:rsidRPr="00816E22" w:rsidR="00816E22" w:rsidTr="456AA6E3" w14:paraId="09D65EA5" w14:textId="77777777">
        <w:tc>
          <w:tcPr>
            <w:tcW w:w="3438" w:type="dxa"/>
            <w:tcMar/>
          </w:tcPr>
          <w:p w:rsidRPr="00816E22" w:rsidR="00816E22" w:rsidP="00816E22" w:rsidRDefault="00816E22" w14:paraId="12A41CE0" w14:textId="77777777">
            <w:r w:rsidRPr="00816E22">
              <w:t>Pencils</w:t>
            </w:r>
          </w:p>
        </w:tc>
        <w:tc>
          <w:tcPr>
            <w:tcW w:w="5737" w:type="dxa"/>
            <w:tcMar/>
          </w:tcPr>
          <w:p w:rsidRPr="00816E22" w:rsidR="00816E22" w:rsidP="00816E22" w:rsidRDefault="00816E22" w14:paraId="3CF47918" w14:textId="77777777"/>
        </w:tc>
      </w:tr>
      <w:tr w:rsidRPr="00816E22" w:rsidR="00816E22" w:rsidTr="456AA6E3" w14:paraId="0EA8B144" w14:textId="77777777">
        <w:tc>
          <w:tcPr>
            <w:tcW w:w="3438" w:type="dxa"/>
            <w:tcMar/>
          </w:tcPr>
          <w:p w:rsidRPr="00816E22" w:rsidR="00816E22" w:rsidP="00816E22" w:rsidRDefault="00816E22" w14:paraId="7FF99A02" w14:textId="77777777">
            <w:r w:rsidRPr="00816E22">
              <w:t>Various size of paper</w:t>
            </w:r>
          </w:p>
        </w:tc>
        <w:tc>
          <w:tcPr>
            <w:tcW w:w="5737" w:type="dxa"/>
            <w:tcMar/>
          </w:tcPr>
          <w:p w:rsidRPr="00816E22" w:rsidR="00816E22" w:rsidP="00816E22" w:rsidRDefault="00816E22" w14:paraId="2596362A" w14:textId="77777777"/>
        </w:tc>
      </w:tr>
      <w:tr w:rsidRPr="00816E22" w:rsidR="00816E22" w:rsidTr="456AA6E3" w14:paraId="608D02E7" w14:textId="77777777">
        <w:tc>
          <w:tcPr>
            <w:tcW w:w="3438" w:type="dxa"/>
            <w:tcMar/>
          </w:tcPr>
          <w:p w:rsidRPr="00816E22" w:rsidR="00816E22" w:rsidP="00816E22" w:rsidRDefault="00816E22" w14:paraId="78A54688" w14:textId="77777777">
            <w:r w:rsidRPr="00816E22">
              <w:t>scissors</w:t>
            </w:r>
          </w:p>
        </w:tc>
        <w:tc>
          <w:tcPr>
            <w:tcW w:w="5737" w:type="dxa"/>
            <w:tcMar/>
          </w:tcPr>
          <w:p w:rsidRPr="00816E22" w:rsidR="00816E22" w:rsidP="00816E22" w:rsidRDefault="00816E22" w14:paraId="778FBE86" w14:textId="77777777"/>
        </w:tc>
      </w:tr>
      <w:tr w:rsidRPr="00816E22" w:rsidR="00816E22" w:rsidTr="456AA6E3" w14:paraId="7214052D" w14:textId="77777777">
        <w:tc>
          <w:tcPr>
            <w:tcW w:w="9175" w:type="dxa"/>
            <w:gridSpan w:val="2"/>
            <w:tcMar/>
          </w:tcPr>
          <w:p w:rsidRPr="00816E22" w:rsidR="00816E22" w:rsidP="00816E22" w:rsidRDefault="00816E22" w14:paraId="1CB54B3C" w14:textId="77777777">
            <w:pPr>
              <w:rPr>
                <w:b/>
                <w:bCs/>
              </w:rPr>
            </w:pPr>
            <w:r w:rsidRPr="00816E22">
              <w:rPr>
                <w:b/>
                <w:bCs/>
              </w:rPr>
              <w:t>What is a Dinosaur?</w:t>
            </w:r>
          </w:p>
        </w:tc>
      </w:tr>
      <w:tr w:rsidRPr="00816E22" w:rsidR="00816E22" w:rsidTr="456AA6E3" w14:paraId="0E27E56A" w14:textId="77777777">
        <w:tc>
          <w:tcPr>
            <w:tcW w:w="3438" w:type="dxa"/>
            <w:tcMar/>
          </w:tcPr>
          <w:p w:rsidRPr="00816E22" w:rsidR="00816E22" w:rsidP="00816E22" w:rsidRDefault="00816E22" w14:paraId="05177B06" w14:textId="77777777">
            <w:r w:rsidRPr="00816E22">
              <w:t>Dinosaur models</w:t>
            </w:r>
          </w:p>
        </w:tc>
        <w:tc>
          <w:tcPr>
            <w:tcW w:w="5737" w:type="dxa"/>
            <w:tcMar/>
          </w:tcPr>
          <w:p w:rsidRPr="00816E22" w:rsidR="00816E22" w:rsidP="00816E22" w:rsidRDefault="00816E22" w14:paraId="70D74967" w14:textId="77777777">
            <w:r w:rsidRPr="00816E22">
              <w:t>Various online and commercial vendors, 3D print</w:t>
            </w:r>
          </w:p>
        </w:tc>
      </w:tr>
      <w:tr w:rsidRPr="00816E22" w:rsidR="00816E22" w:rsidTr="456AA6E3" w14:paraId="499AA18B" w14:textId="77777777">
        <w:tc>
          <w:tcPr>
            <w:tcW w:w="3438" w:type="dxa"/>
            <w:tcMar/>
          </w:tcPr>
          <w:p w:rsidRPr="00816E22" w:rsidR="00816E22" w:rsidP="00816E22" w:rsidRDefault="00816E22" w14:paraId="2B98C3B0" w14:textId="77777777">
            <w:r w:rsidRPr="00816E22">
              <w:t>Mammal, bird, reptile models</w:t>
            </w:r>
          </w:p>
        </w:tc>
        <w:tc>
          <w:tcPr>
            <w:tcW w:w="5737" w:type="dxa"/>
            <w:tcMar/>
          </w:tcPr>
          <w:p w:rsidRPr="00816E22" w:rsidR="00816E22" w:rsidP="00816E22" w:rsidRDefault="00816E22" w14:paraId="1E9808E9" w14:textId="77777777">
            <w:r w:rsidRPr="00816E22">
              <w:t>Various online and commercial vendors, 3D print</w:t>
            </w:r>
          </w:p>
        </w:tc>
      </w:tr>
      <w:tr w:rsidRPr="00816E22" w:rsidR="00816E22" w:rsidTr="456AA6E3" w14:paraId="09F92233" w14:textId="77777777">
        <w:tc>
          <w:tcPr>
            <w:tcW w:w="9175" w:type="dxa"/>
            <w:gridSpan w:val="2"/>
            <w:tcMar/>
          </w:tcPr>
          <w:p w:rsidRPr="00816E22" w:rsidR="00816E22" w:rsidP="00816E22" w:rsidRDefault="00816E22" w14:paraId="4C34359A" w14:textId="77777777">
            <w:pPr>
              <w:rPr>
                <w:b/>
                <w:bCs/>
              </w:rPr>
            </w:pPr>
            <w:r w:rsidRPr="00816E22">
              <w:rPr>
                <w:b/>
                <w:bCs/>
              </w:rPr>
              <w:t>How Big Were Dinosaurs?</w:t>
            </w:r>
          </w:p>
        </w:tc>
      </w:tr>
      <w:tr w:rsidRPr="00816E22" w:rsidR="00816E22" w:rsidTr="456AA6E3" w14:paraId="062E8B77" w14:textId="77777777">
        <w:tc>
          <w:tcPr>
            <w:tcW w:w="3438" w:type="dxa"/>
            <w:tcMar/>
          </w:tcPr>
          <w:p w:rsidRPr="00816E22" w:rsidR="00816E22" w:rsidP="00816E22" w:rsidRDefault="00816E22" w14:paraId="35A1BC6B" w14:textId="77777777">
            <w:r w:rsidRPr="00816E22">
              <w:t>Therapod footprint template</w:t>
            </w:r>
          </w:p>
        </w:tc>
        <w:tc>
          <w:tcPr>
            <w:tcW w:w="5737" w:type="dxa"/>
            <w:tcMar/>
          </w:tcPr>
          <w:p w:rsidRPr="00816E22" w:rsidR="00816E22" w:rsidP="456AA6E3" w:rsidRDefault="00816E22" w14:paraId="18C63010" w14:textId="37788946">
            <w:pPr>
              <w:pStyle w:val="Normal"/>
              <w:rPr>
                <w:rFonts w:ascii="Amasis MT Pro" w:hAnsi="Amasis MT Pro"/>
              </w:rPr>
            </w:pPr>
            <w:r w:rsidRPr="456AA6E3" w:rsidR="2668A87E">
              <w:rPr>
                <w:rFonts w:ascii="Amasis MT Pro" w:hAnsi="Amasis MT Pro"/>
              </w:rPr>
              <w:t>https://www.istockphoto.com/vector/dinosaur-paw-monster-lizard-footprint-dino-black-silhouette-footstep-t-rex-fossil-gm1934507383-556179057</w:t>
            </w:r>
          </w:p>
        </w:tc>
      </w:tr>
      <w:tr w:rsidRPr="00816E22" w:rsidR="00816E22" w:rsidTr="456AA6E3" w14:paraId="4FFACFED" w14:textId="77777777">
        <w:tc>
          <w:tcPr>
            <w:tcW w:w="3438" w:type="dxa"/>
            <w:tcMar/>
          </w:tcPr>
          <w:p w:rsidRPr="00816E22" w:rsidR="00816E22" w:rsidP="00816E22" w:rsidRDefault="00816E22" w14:paraId="42A909CE" w14:textId="77777777">
            <w:r w:rsidRPr="00816E22">
              <w:t>Sauropod footprint template</w:t>
            </w:r>
          </w:p>
        </w:tc>
        <w:tc>
          <w:tcPr>
            <w:tcW w:w="5737" w:type="dxa"/>
            <w:tcMar/>
          </w:tcPr>
          <w:p w:rsidRPr="00816E22" w:rsidR="00816E22" w:rsidP="00816E22" w:rsidRDefault="00816E22" w14:paraId="69E9F8CD" w14:textId="77777777"/>
        </w:tc>
      </w:tr>
      <w:tr w:rsidRPr="00816E22" w:rsidR="00816E22" w:rsidTr="456AA6E3" w14:paraId="52B654F3" w14:textId="77777777">
        <w:tc>
          <w:tcPr>
            <w:tcW w:w="3438" w:type="dxa"/>
            <w:tcMar/>
          </w:tcPr>
          <w:p w:rsidRPr="00816E22" w:rsidR="00816E22" w:rsidP="00816E22" w:rsidRDefault="00816E22" w14:paraId="64078FD0" w14:textId="77777777">
            <w:r w:rsidRPr="00816E22">
              <w:rPr>
                <w:i/>
                <w:iCs/>
              </w:rPr>
              <w:t>Archaeopteryx</w:t>
            </w:r>
            <w:r w:rsidRPr="00816E22">
              <w:t xml:space="preserve"> footprint template</w:t>
            </w:r>
          </w:p>
        </w:tc>
        <w:tc>
          <w:tcPr>
            <w:tcW w:w="5737" w:type="dxa"/>
            <w:tcMar/>
          </w:tcPr>
          <w:p w:rsidRPr="00816E22" w:rsidR="00816E22" w:rsidP="00816E22" w:rsidRDefault="00816E22" w14:paraId="1124FACD" w14:textId="77777777"/>
        </w:tc>
      </w:tr>
      <w:tr w:rsidRPr="00816E22" w:rsidR="00816E22" w:rsidTr="456AA6E3" w14:paraId="3BEF7799" w14:textId="77777777">
        <w:tc>
          <w:tcPr>
            <w:tcW w:w="3438" w:type="dxa"/>
            <w:tcMar/>
          </w:tcPr>
          <w:p w:rsidRPr="00816E22" w:rsidR="00816E22" w:rsidP="00816E22" w:rsidRDefault="00816E22" w14:paraId="37E5DD3F" w14:textId="77777777">
            <w:pPr>
              <w:rPr>
                <w:i/>
                <w:iCs/>
              </w:rPr>
            </w:pPr>
            <w:r w:rsidRPr="00816E22">
              <w:t>cardboard</w:t>
            </w:r>
          </w:p>
        </w:tc>
        <w:tc>
          <w:tcPr>
            <w:tcW w:w="5737" w:type="dxa"/>
            <w:tcMar/>
          </w:tcPr>
          <w:p w:rsidRPr="00816E22" w:rsidR="00816E22" w:rsidP="00816E22" w:rsidRDefault="00816E22" w14:paraId="0865941B" w14:textId="77777777"/>
        </w:tc>
      </w:tr>
      <w:tr w:rsidRPr="00816E22" w:rsidR="00816E22" w:rsidTr="456AA6E3" w14:paraId="3F15F478" w14:textId="77777777">
        <w:tc>
          <w:tcPr>
            <w:tcW w:w="3438" w:type="dxa"/>
            <w:tcMar/>
          </w:tcPr>
          <w:p w:rsidRPr="00816E22" w:rsidR="00816E22" w:rsidP="00816E22" w:rsidRDefault="00816E22" w14:paraId="6CCBED5D" w14:textId="77777777">
            <w:pPr>
              <w:rPr>
                <w:i/>
                <w:iCs/>
              </w:rPr>
            </w:pPr>
            <w:r w:rsidRPr="00816E22">
              <w:t>scissors</w:t>
            </w:r>
          </w:p>
        </w:tc>
        <w:tc>
          <w:tcPr>
            <w:tcW w:w="5737" w:type="dxa"/>
            <w:tcMar/>
          </w:tcPr>
          <w:p w:rsidRPr="00816E22" w:rsidR="00816E22" w:rsidP="00816E22" w:rsidRDefault="00816E22" w14:paraId="665DFF3F" w14:textId="77777777"/>
        </w:tc>
      </w:tr>
      <w:tr w:rsidRPr="00816E22" w:rsidR="00816E22" w:rsidTr="456AA6E3" w14:paraId="5315C012" w14:textId="77777777">
        <w:tc>
          <w:tcPr>
            <w:tcW w:w="9175" w:type="dxa"/>
            <w:gridSpan w:val="2"/>
            <w:tcMar/>
          </w:tcPr>
          <w:p w:rsidRPr="00816E22" w:rsidR="00816E22" w:rsidP="00816E22" w:rsidRDefault="00816E22" w14:paraId="48507E9A" w14:textId="77777777">
            <w:pPr>
              <w:rPr>
                <w:b/>
                <w:bCs/>
              </w:rPr>
            </w:pPr>
            <w:r w:rsidRPr="00816E22">
              <w:rPr>
                <w:b/>
                <w:bCs/>
              </w:rPr>
              <w:t>When (How long ago) did dinosaurs live? (million dots)</w:t>
            </w:r>
          </w:p>
        </w:tc>
      </w:tr>
      <w:tr w:rsidRPr="00816E22" w:rsidR="00816E22" w:rsidTr="456AA6E3" w14:paraId="219D27C8" w14:textId="77777777">
        <w:tc>
          <w:tcPr>
            <w:tcW w:w="3438" w:type="dxa"/>
            <w:tcMar/>
          </w:tcPr>
          <w:p w:rsidRPr="00816E22" w:rsidR="00816E22" w:rsidP="00816E22" w:rsidRDefault="00816E22" w14:paraId="0476627C" w14:textId="77777777">
            <w:r w:rsidRPr="00816E22">
              <w:t>Geologic timeline chart</w:t>
            </w:r>
          </w:p>
        </w:tc>
        <w:tc>
          <w:tcPr>
            <w:tcW w:w="5737" w:type="dxa"/>
            <w:tcMar/>
          </w:tcPr>
          <w:p w:rsidRPr="00816E22" w:rsidR="00816E22" w:rsidP="00816E22" w:rsidRDefault="00816E22" w14:paraId="4CACF0C2" w14:textId="77777777">
            <w:r w:rsidRPr="00816E22">
              <w:t>Ordering information is included in the activity description</w:t>
            </w:r>
          </w:p>
        </w:tc>
      </w:tr>
      <w:tr w:rsidRPr="00816E22" w:rsidR="00816E22" w:rsidTr="456AA6E3" w14:paraId="57BD0034" w14:textId="77777777">
        <w:tc>
          <w:tcPr>
            <w:tcW w:w="3438" w:type="dxa"/>
            <w:tcMar/>
          </w:tcPr>
          <w:p w:rsidRPr="00816E22" w:rsidR="00816E22" w:rsidP="00816E22" w:rsidRDefault="00816E22" w14:paraId="250BED50" w14:textId="77777777">
            <w:r w:rsidRPr="00816E22">
              <w:t>Timeline coloring sheet</w:t>
            </w:r>
          </w:p>
        </w:tc>
        <w:tc>
          <w:tcPr>
            <w:tcW w:w="5737" w:type="dxa"/>
            <w:tcMar/>
          </w:tcPr>
          <w:p w:rsidRPr="00816E22" w:rsidR="00816E22" w:rsidP="00816E22" w:rsidRDefault="00816E22" w14:paraId="559BDEBE" w14:textId="77777777">
            <w:r w:rsidRPr="00816E22">
              <w:t>Template is included in the activity description</w:t>
            </w:r>
          </w:p>
        </w:tc>
      </w:tr>
      <w:tr w:rsidRPr="00816E22" w:rsidR="00816E22" w:rsidTr="456AA6E3" w14:paraId="6CA873C9" w14:textId="77777777">
        <w:tc>
          <w:tcPr>
            <w:tcW w:w="3438" w:type="dxa"/>
            <w:tcMar/>
          </w:tcPr>
          <w:p w:rsidRPr="00816E22" w:rsidR="00816E22" w:rsidP="00816E22" w:rsidRDefault="00816E22" w14:paraId="08BDBB49" w14:textId="77777777">
            <w:r w:rsidRPr="00816E22">
              <w:t>Paper and markers</w:t>
            </w:r>
          </w:p>
        </w:tc>
        <w:tc>
          <w:tcPr>
            <w:tcW w:w="5737" w:type="dxa"/>
            <w:tcMar/>
          </w:tcPr>
          <w:p w:rsidRPr="00816E22" w:rsidR="00816E22" w:rsidP="00816E22" w:rsidRDefault="00816E22" w14:paraId="71C6A4AD" w14:textId="77777777"/>
        </w:tc>
      </w:tr>
      <w:tr w:rsidRPr="00816E22" w:rsidR="00816E22" w:rsidTr="456AA6E3" w14:paraId="4C4054D6" w14:textId="77777777">
        <w:tc>
          <w:tcPr>
            <w:tcW w:w="3438" w:type="dxa"/>
            <w:tcMar/>
          </w:tcPr>
          <w:p w:rsidRPr="00816E22" w:rsidR="00816E22" w:rsidP="00816E22" w:rsidRDefault="00816E22" w14:paraId="156ED84A" w14:textId="77777777">
            <w:r w:rsidRPr="00816E22">
              <w:t>calculator</w:t>
            </w:r>
          </w:p>
        </w:tc>
        <w:tc>
          <w:tcPr>
            <w:tcW w:w="5737" w:type="dxa"/>
            <w:tcMar/>
          </w:tcPr>
          <w:p w:rsidRPr="00816E22" w:rsidR="00816E22" w:rsidP="00816E22" w:rsidRDefault="00816E22" w14:paraId="586C4282" w14:textId="77777777"/>
        </w:tc>
      </w:tr>
      <w:tr w:rsidRPr="00816E22" w:rsidR="00816E22" w:rsidTr="456AA6E3" w14:paraId="062B2E8D" w14:textId="77777777">
        <w:tc>
          <w:tcPr>
            <w:tcW w:w="3438" w:type="dxa"/>
            <w:tcMar/>
          </w:tcPr>
          <w:p w:rsidRPr="00816E22" w:rsidR="00816E22" w:rsidP="00816E22" w:rsidRDefault="00816E22" w14:paraId="5B0366E3" w14:textId="77777777">
            <w:r w:rsidRPr="00816E22">
              <w:rPr>
                <w:i/>
                <w:iCs/>
              </w:rPr>
              <w:t>How Much is a Million</w:t>
            </w:r>
          </w:p>
        </w:tc>
        <w:tc>
          <w:tcPr>
            <w:tcW w:w="5737" w:type="dxa"/>
            <w:tcMar/>
          </w:tcPr>
          <w:p w:rsidRPr="00816E22" w:rsidR="00816E22" w:rsidP="00816E22" w:rsidRDefault="00816E22" w14:paraId="2C8F07CE" w14:textId="77777777">
            <w:hyperlink w:history="1" r:id="rId38">
              <w:r w:rsidRPr="00816E22">
                <w:rPr>
                  <w:rStyle w:val="Hyperlink"/>
                </w:rPr>
                <w:t>David M. Schwartz</w:t>
              </w:r>
            </w:hyperlink>
            <w:r w:rsidRPr="00816E22">
              <w:t xml:space="preserve"> and Steven Kellogg</w:t>
            </w:r>
          </w:p>
        </w:tc>
      </w:tr>
      <w:tr w:rsidRPr="00816E22" w:rsidR="00816E22" w:rsidTr="456AA6E3" w14:paraId="0445C38B" w14:textId="77777777">
        <w:tc>
          <w:tcPr>
            <w:tcW w:w="9175" w:type="dxa"/>
            <w:gridSpan w:val="2"/>
            <w:tcMar/>
          </w:tcPr>
          <w:p w:rsidRPr="00816E22" w:rsidR="00816E22" w:rsidP="00816E22" w:rsidRDefault="00816E22" w14:paraId="41A579FD" w14:textId="77777777">
            <w:pPr>
              <w:rPr>
                <w:b/>
                <w:bCs/>
              </w:rPr>
            </w:pPr>
            <w:r w:rsidRPr="00816E22">
              <w:rPr>
                <w:b/>
                <w:bCs/>
              </w:rPr>
              <w:t>Why we think dinosaurs and birds are related</w:t>
            </w:r>
          </w:p>
        </w:tc>
      </w:tr>
      <w:tr w:rsidRPr="00816E22" w:rsidR="00816E22" w:rsidTr="456AA6E3" w14:paraId="050CF48D" w14:textId="77777777">
        <w:tc>
          <w:tcPr>
            <w:tcW w:w="3438" w:type="dxa"/>
            <w:tcMar/>
          </w:tcPr>
          <w:p w:rsidRPr="00816E22" w:rsidR="00816E22" w:rsidP="00816E22" w:rsidRDefault="00816E22" w14:paraId="036B5CCE" w14:textId="77777777">
            <w:r w:rsidRPr="00816E22">
              <w:rPr>
                <w:i/>
                <w:iCs/>
              </w:rPr>
              <w:t>Archaeopteryx</w:t>
            </w:r>
            <w:r w:rsidRPr="00816E22">
              <w:t xml:space="preserve"> drawing or model</w:t>
            </w:r>
          </w:p>
        </w:tc>
        <w:tc>
          <w:tcPr>
            <w:tcW w:w="5737" w:type="dxa"/>
            <w:tcMar/>
          </w:tcPr>
          <w:p w:rsidRPr="00816E22" w:rsidR="00816E22" w:rsidP="00816E22" w:rsidRDefault="00816E22" w14:paraId="48D3EBE1" w14:textId="77777777"/>
        </w:tc>
      </w:tr>
      <w:tr w:rsidRPr="00816E22" w:rsidR="00816E22" w:rsidTr="456AA6E3" w14:paraId="742A293C" w14:textId="77777777">
        <w:tc>
          <w:tcPr>
            <w:tcW w:w="3438" w:type="dxa"/>
            <w:tcMar/>
          </w:tcPr>
          <w:p w:rsidRPr="00816E22" w:rsidR="00816E22" w:rsidP="00816E22" w:rsidRDefault="00816E22" w14:paraId="5D0E8895" w14:textId="77777777">
            <w:r w:rsidRPr="00816E22">
              <w:t>Therapod dinosaur footprint</w:t>
            </w:r>
          </w:p>
        </w:tc>
        <w:tc>
          <w:tcPr>
            <w:tcW w:w="5737" w:type="dxa"/>
            <w:tcMar/>
          </w:tcPr>
          <w:p w:rsidRPr="00816E22" w:rsidR="00816E22" w:rsidP="00816E22" w:rsidRDefault="00816E22" w14:paraId="119AA149" w14:textId="77777777">
            <w:r w:rsidRPr="00816E22">
              <w:t>Cut-out or picture</w:t>
            </w:r>
          </w:p>
        </w:tc>
      </w:tr>
      <w:tr w:rsidRPr="00816E22" w:rsidR="00816E22" w:rsidTr="456AA6E3" w14:paraId="15BE8EE3" w14:textId="77777777">
        <w:tc>
          <w:tcPr>
            <w:tcW w:w="3438" w:type="dxa"/>
            <w:tcMar/>
          </w:tcPr>
          <w:p w:rsidRPr="00816E22" w:rsidR="00816E22" w:rsidP="00816E22" w:rsidRDefault="00816E22" w14:paraId="107CDA16" w14:textId="77777777">
            <w:r w:rsidRPr="00816E22">
              <w:t>Cassowary footprint</w:t>
            </w:r>
          </w:p>
        </w:tc>
        <w:tc>
          <w:tcPr>
            <w:tcW w:w="5737" w:type="dxa"/>
            <w:tcMar/>
          </w:tcPr>
          <w:p w:rsidRPr="00816E22" w:rsidR="00816E22" w:rsidP="00816E22" w:rsidRDefault="00816E22" w14:paraId="20C73810" w14:textId="77777777">
            <w:r w:rsidRPr="00816E22">
              <w:t>Cut-out or picture</w:t>
            </w:r>
          </w:p>
        </w:tc>
      </w:tr>
      <w:tr w:rsidRPr="00816E22" w:rsidR="00816E22" w:rsidTr="456AA6E3" w14:paraId="20DA84CA" w14:textId="77777777">
        <w:tc>
          <w:tcPr>
            <w:tcW w:w="9175" w:type="dxa"/>
            <w:gridSpan w:val="2"/>
            <w:tcMar/>
          </w:tcPr>
          <w:p w:rsidRPr="00816E22" w:rsidR="00816E22" w:rsidP="00816E22" w:rsidRDefault="00816E22" w14:paraId="4A7C6278" w14:textId="77777777">
            <w:pPr>
              <w:rPr>
                <w:b/>
                <w:bCs/>
              </w:rPr>
            </w:pPr>
            <w:r w:rsidRPr="00816E22">
              <w:rPr>
                <w:b/>
                <w:bCs/>
              </w:rPr>
              <w:t>How is a dinosaur bone similar and different from a modern bone?</w:t>
            </w:r>
          </w:p>
        </w:tc>
      </w:tr>
      <w:tr w:rsidRPr="00816E22" w:rsidR="00816E22" w:rsidTr="456AA6E3" w14:paraId="59F26A8E" w14:textId="77777777">
        <w:tc>
          <w:tcPr>
            <w:tcW w:w="3438" w:type="dxa"/>
            <w:tcMar/>
          </w:tcPr>
          <w:p w:rsidRPr="00816E22" w:rsidR="00816E22" w:rsidP="00816E22" w:rsidRDefault="00816E22" w14:paraId="7A250223" w14:textId="77777777">
            <w:r w:rsidRPr="00816E22">
              <w:t>Fossil bone</w:t>
            </w:r>
          </w:p>
        </w:tc>
        <w:tc>
          <w:tcPr>
            <w:tcW w:w="5737" w:type="dxa"/>
            <w:tcMar/>
          </w:tcPr>
          <w:p w:rsidRPr="00816E22" w:rsidR="00816E22" w:rsidP="00816E22" w:rsidRDefault="00816E22" w14:paraId="78CFE0DD" w14:textId="77777777">
            <w:r w:rsidRPr="00816E22">
              <w:t>Online vendors or use the synthetic bone (below)</w:t>
            </w:r>
          </w:p>
        </w:tc>
      </w:tr>
      <w:tr w:rsidRPr="00816E22" w:rsidR="00816E22" w:rsidTr="456AA6E3" w14:paraId="28BD7000" w14:textId="77777777">
        <w:tc>
          <w:tcPr>
            <w:tcW w:w="3438" w:type="dxa"/>
            <w:tcMar/>
          </w:tcPr>
          <w:p w:rsidRPr="00816E22" w:rsidR="00816E22" w:rsidP="00816E22" w:rsidRDefault="00816E22" w14:paraId="43EEB58F" w14:textId="77777777">
            <w:r w:rsidRPr="00816E22">
              <w:t>Modern bone</w:t>
            </w:r>
          </w:p>
        </w:tc>
        <w:tc>
          <w:tcPr>
            <w:tcW w:w="5737" w:type="dxa"/>
            <w:tcMar/>
          </w:tcPr>
          <w:p w:rsidRPr="00816E22" w:rsidR="00816E22" w:rsidP="00816E22" w:rsidRDefault="00816E22" w14:paraId="37B7FEF9" w14:textId="77777777"/>
        </w:tc>
      </w:tr>
      <w:tr w:rsidRPr="00816E22" w:rsidR="00816E22" w:rsidTr="456AA6E3" w14:paraId="330E8C46" w14:textId="77777777">
        <w:tc>
          <w:tcPr>
            <w:tcW w:w="3438" w:type="dxa"/>
            <w:tcMar/>
          </w:tcPr>
          <w:p w:rsidRPr="00816E22" w:rsidR="00816E22" w:rsidP="00816E22" w:rsidRDefault="00816E22" w14:paraId="067E65CD" w14:textId="77777777">
            <w:r w:rsidRPr="00816E22">
              <w:t>Geologic time scale chart</w:t>
            </w:r>
          </w:p>
        </w:tc>
        <w:tc>
          <w:tcPr>
            <w:tcW w:w="5737" w:type="dxa"/>
            <w:tcMar/>
          </w:tcPr>
          <w:p w:rsidRPr="00816E22" w:rsidR="00816E22" w:rsidP="00816E22" w:rsidRDefault="00816E22" w14:paraId="3A142CFC" w14:textId="77777777"/>
        </w:tc>
      </w:tr>
      <w:tr w:rsidRPr="00816E22" w:rsidR="00816E22" w:rsidTr="456AA6E3" w14:paraId="3143AFBD" w14:textId="77777777">
        <w:tc>
          <w:tcPr>
            <w:tcW w:w="9175" w:type="dxa"/>
            <w:gridSpan w:val="2"/>
            <w:tcMar/>
          </w:tcPr>
          <w:p w:rsidRPr="00816E22" w:rsidR="00816E22" w:rsidP="00816E22" w:rsidRDefault="00816E22" w14:paraId="50283345" w14:textId="77777777">
            <w:pPr>
              <w:rPr>
                <w:b/>
                <w:bCs/>
              </w:rPr>
            </w:pPr>
            <w:r w:rsidRPr="00816E22">
              <w:rPr>
                <w:b/>
                <w:bCs/>
              </w:rPr>
              <w:t>How are dinosaur bones fossilized?</w:t>
            </w:r>
          </w:p>
        </w:tc>
      </w:tr>
      <w:tr w:rsidRPr="00816E22" w:rsidR="00816E22" w:rsidTr="456AA6E3" w14:paraId="40E6ED08" w14:textId="77777777">
        <w:tc>
          <w:tcPr>
            <w:tcW w:w="3438" w:type="dxa"/>
            <w:tcMar/>
          </w:tcPr>
          <w:p w:rsidRPr="00816E22" w:rsidR="00816E22" w:rsidP="00816E22" w:rsidRDefault="00816E22" w14:paraId="0CB9BF0E" w14:textId="77777777">
            <w:r w:rsidRPr="00816E22">
              <w:t>Synthetic sponges</w:t>
            </w:r>
          </w:p>
        </w:tc>
        <w:tc>
          <w:tcPr>
            <w:tcW w:w="5737" w:type="dxa"/>
            <w:tcMar/>
          </w:tcPr>
          <w:p w:rsidRPr="00816E22" w:rsidR="00816E22" w:rsidP="00816E22" w:rsidRDefault="00816E22" w14:paraId="4CE323F3" w14:textId="77777777"/>
        </w:tc>
      </w:tr>
      <w:tr w:rsidRPr="00816E22" w:rsidR="00816E22" w:rsidTr="456AA6E3" w14:paraId="048EAD25" w14:textId="77777777">
        <w:tc>
          <w:tcPr>
            <w:tcW w:w="3438" w:type="dxa"/>
            <w:tcMar/>
          </w:tcPr>
          <w:p w:rsidRPr="00816E22" w:rsidR="00816E22" w:rsidP="00816E22" w:rsidRDefault="00816E22" w14:paraId="762017E1" w14:textId="77777777">
            <w:r w:rsidRPr="00816E22">
              <w:t>Shallow plastic trays</w:t>
            </w:r>
          </w:p>
        </w:tc>
        <w:tc>
          <w:tcPr>
            <w:tcW w:w="5737" w:type="dxa"/>
            <w:tcMar/>
          </w:tcPr>
          <w:p w:rsidRPr="00816E22" w:rsidR="00816E22" w:rsidP="00816E22" w:rsidRDefault="00816E22" w14:paraId="484119FC" w14:textId="77777777"/>
        </w:tc>
      </w:tr>
      <w:tr w:rsidRPr="00816E22" w:rsidR="00816E22" w:rsidTr="456AA6E3" w14:paraId="2D0F216B" w14:textId="77777777">
        <w:tc>
          <w:tcPr>
            <w:tcW w:w="3438" w:type="dxa"/>
            <w:tcMar/>
          </w:tcPr>
          <w:p w:rsidRPr="00816E22" w:rsidR="00816E22" w:rsidP="00816E22" w:rsidRDefault="00816E22" w14:paraId="70951AB0" w14:textId="77777777">
            <w:r w:rsidRPr="00816E22">
              <w:t>Epsom salts (magnesium sulfate)</w:t>
            </w:r>
          </w:p>
        </w:tc>
        <w:tc>
          <w:tcPr>
            <w:tcW w:w="5737" w:type="dxa"/>
            <w:tcMar/>
          </w:tcPr>
          <w:p w:rsidRPr="00816E22" w:rsidR="00816E22" w:rsidP="00816E22" w:rsidRDefault="00816E22" w14:paraId="232DBF43" w14:textId="77777777"/>
        </w:tc>
      </w:tr>
      <w:tr w:rsidRPr="00816E22" w:rsidR="00816E22" w:rsidTr="456AA6E3" w14:paraId="7BC1A94D" w14:textId="77777777">
        <w:tc>
          <w:tcPr>
            <w:tcW w:w="3438" w:type="dxa"/>
            <w:tcMar/>
          </w:tcPr>
          <w:p w:rsidRPr="00816E22" w:rsidR="00816E22" w:rsidP="00816E22" w:rsidRDefault="00816E22" w14:paraId="3881C290" w14:textId="77777777">
            <w:r w:rsidRPr="00816E22">
              <w:t xml:space="preserve">Water </w:t>
            </w:r>
          </w:p>
        </w:tc>
        <w:tc>
          <w:tcPr>
            <w:tcW w:w="5737" w:type="dxa"/>
            <w:tcMar/>
          </w:tcPr>
          <w:p w:rsidRPr="00816E22" w:rsidR="00816E22" w:rsidP="00816E22" w:rsidRDefault="00816E22" w14:paraId="6511ED18" w14:textId="77777777"/>
        </w:tc>
      </w:tr>
      <w:tr w:rsidRPr="00816E22" w:rsidR="00816E22" w:rsidTr="456AA6E3" w14:paraId="52B6E9D2" w14:textId="77777777">
        <w:tc>
          <w:tcPr>
            <w:tcW w:w="9175" w:type="dxa"/>
            <w:gridSpan w:val="2"/>
            <w:tcMar/>
          </w:tcPr>
          <w:p w:rsidRPr="00816E22" w:rsidR="00816E22" w:rsidP="00816E22" w:rsidRDefault="00816E22" w14:paraId="4F88EB47" w14:textId="77777777">
            <w:pPr>
              <w:rPr>
                <w:b/>
                <w:bCs/>
              </w:rPr>
            </w:pPr>
            <w:r w:rsidRPr="00816E22">
              <w:rPr>
                <w:b/>
                <w:bCs/>
              </w:rPr>
              <w:t>Dino digestion--In one end and out the other</w:t>
            </w:r>
          </w:p>
        </w:tc>
      </w:tr>
      <w:tr w:rsidRPr="00816E22" w:rsidR="00816E22" w:rsidTr="456AA6E3" w14:paraId="061B3E74" w14:textId="77777777">
        <w:tc>
          <w:tcPr>
            <w:tcW w:w="3438" w:type="dxa"/>
            <w:tcMar/>
          </w:tcPr>
          <w:p w:rsidRPr="00816E22" w:rsidR="00816E22" w:rsidP="00816E22" w:rsidRDefault="00816E22" w14:paraId="4E34EDC3" w14:textId="77777777">
            <w:pPr>
              <w:rPr>
                <w:i/>
                <w:iCs/>
              </w:rPr>
            </w:pPr>
            <w:r w:rsidRPr="00816E22">
              <w:t>Gastroliths</w:t>
            </w:r>
          </w:p>
        </w:tc>
        <w:tc>
          <w:tcPr>
            <w:tcW w:w="5737" w:type="dxa"/>
            <w:tcMar/>
          </w:tcPr>
          <w:p w:rsidRPr="00816E22" w:rsidR="00816E22" w:rsidP="00816E22" w:rsidRDefault="00816E22" w14:paraId="5F922ED3" w14:textId="77777777">
            <w:r w:rsidRPr="00816E22">
              <w:t>Various online vendors (can be simulated with smooth quartz pebbles)</w:t>
            </w:r>
          </w:p>
        </w:tc>
      </w:tr>
      <w:tr w:rsidRPr="00816E22" w:rsidR="00816E22" w:rsidTr="456AA6E3" w14:paraId="29604F41" w14:textId="77777777">
        <w:tc>
          <w:tcPr>
            <w:tcW w:w="3438" w:type="dxa"/>
            <w:tcMar/>
          </w:tcPr>
          <w:p w:rsidRPr="00816E22" w:rsidR="00816E22" w:rsidP="00816E22" w:rsidRDefault="00816E22" w14:paraId="5E37ADE6" w14:textId="77777777">
            <w:r w:rsidRPr="00816E22">
              <w:t>Coprolites</w:t>
            </w:r>
          </w:p>
        </w:tc>
        <w:tc>
          <w:tcPr>
            <w:tcW w:w="5737" w:type="dxa"/>
            <w:tcMar/>
          </w:tcPr>
          <w:p w:rsidRPr="00816E22" w:rsidR="00816E22" w:rsidP="00816E22" w:rsidRDefault="00816E22" w14:paraId="19172E84" w14:textId="77777777">
            <w:r w:rsidRPr="00816E22">
              <w:t>Various online vendors</w:t>
            </w:r>
          </w:p>
        </w:tc>
      </w:tr>
      <w:tr w:rsidRPr="00816E22" w:rsidR="00816E22" w:rsidTr="456AA6E3" w14:paraId="51FAD386" w14:textId="77777777">
        <w:tc>
          <w:tcPr>
            <w:tcW w:w="3438" w:type="dxa"/>
            <w:tcMar/>
          </w:tcPr>
          <w:p w:rsidRPr="00816E22" w:rsidR="00816E22" w:rsidP="00816E22" w:rsidRDefault="00816E22" w14:paraId="6ECD2729" w14:textId="77777777">
            <w:pPr>
              <w:rPr>
                <w:i/>
                <w:iCs/>
              </w:rPr>
            </w:pPr>
            <w:r w:rsidRPr="00816E22">
              <w:rPr>
                <w:i/>
                <w:iCs/>
              </w:rPr>
              <w:t>A field guide to animal tracks</w:t>
            </w:r>
          </w:p>
        </w:tc>
        <w:tc>
          <w:tcPr>
            <w:tcW w:w="5737" w:type="dxa"/>
            <w:tcMar/>
          </w:tcPr>
          <w:p w:rsidRPr="00816E22" w:rsidR="00816E22" w:rsidP="00816E22" w:rsidRDefault="00816E22" w14:paraId="4F6432B9" w14:textId="77777777">
            <w:r w:rsidRPr="00816E22">
              <w:t xml:space="preserve">Peterson field guide series volume by O.J. </w:t>
            </w:r>
            <w:proofErr w:type="spellStart"/>
            <w:r w:rsidRPr="00816E22">
              <w:t>Muria</w:t>
            </w:r>
            <w:proofErr w:type="spellEnd"/>
            <w:r w:rsidRPr="00816E22">
              <w:t xml:space="preserve"> includes drawings of animal scat</w:t>
            </w:r>
          </w:p>
        </w:tc>
      </w:tr>
      <w:tr w:rsidRPr="00816E22" w:rsidR="00816E22" w:rsidTr="456AA6E3" w14:paraId="53BCEE7E" w14:textId="77777777">
        <w:tc>
          <w:tcPr>
            <w:tcW w:w="9175" w:type="dxa"/>
            <w:gridSpan w:val="2"/>
            <w:tcMar/>
          </w:tcPr>
          <w:p w:rsidRPr="00816E22" w:rsidR="00816E22" w:rsidP="00816E22" w:rsidRDefault="00816E22" w14:paraId="1E91A03C" w14:textId="77777777">
            <w:pPr>
              <w:rPr>
                <w:b/>
                <w:bCs/>
              </w:rPr>
            </w:pPr>
            <w:r w:rsidRPr="00816E22">
              <w:rPr>
                <w:b/>
                <w:bCs/>
              </w:rPr>
              <w:t>Why have our ideas of what some dinosaurs looked like changed?</w:t>
            </w:r>
          </w:p>
        </w:tc>
      </w:tr>
      <w:tr w:rsidRPr="00816E22" w:rsidR="00816E22" w:rsidTr="456AA6E3" w14:paraId="4750310C" w14:textId="77777777">
        <w:tc>
          <w:tcPr>
            <w:tcW w:w="3438" w:type="dxa"/>
            <w:tcMar/>
          </w:tcPr>
          <w:p w:rsidRPr="00816E22" w:rsidR="00816E22" w:rsidP="00816E22" w:rsidRDefault="00816E22" w14:paraId="121649AB" w14:textId="77777777"/>
        </w:tc>
        <w:tc>
          <w:tcPr>
            <w:tcW w:w="5737" w:type="dxa"/>
            <w:tcMar/>
          </w:tcPr>
          <w:p w:rsidRPr="00816E22" w:rsidR="00816E22" w:rsidP="00816E22" w:rsidRDefault="00816E22" w14:paraId="7C14DC31" w14:textId="77777777"/>
        </w:tc>
      </w:tr>
      <w:tr w:rsidRPr="00816E22" w:rsidR="00816E22" w:rsidTr="456AA6E3" w14:paraId="46471452" w14:textId="77777777">
        <w:tc>
          <w:tcPr>
            <w:tcW w:w="3438" w:type="dxa"/>
            <w:tcMar/>
          </w:tcPr>
          <w:p w:rsidRPr="00816E22" w:rsidR="00816E22" w:rsidP="00816E22" w:rsidRDefault="00816E22" w14:paraId="6A766CC1" w14:textId="77777777">
            <w:r w:rsidRPr="00816E22">
              <w:rPr>
                <w:i/>
                <w:iCs/>
              </w:rPr>
              <w:t>Iguanodon</w:t>
            </w:r>
            <w:r w:rsidRPr="00816E22">
              <w:t xml:space="preserve"> reconstructions</w:t>
            </w:r>
          </w:p>
        </w:tc>
        <w:tc>
          <w:tcPr>
            <w:tcW w:w="5737" w:type="dxa"/>
            <w:tcMar/>
          </w:tcPr>
          <w:p w:rsidRPr="00816E22" w:rsidR="00816E22" w:rsidP="00816E22" w:rsidRDefault="00816E22" w14:paraId="5C370852" w14:textId="77777777">
            <w:r w:rsidRPr="00816E22">
              <w:t>Old version: spike on nose; new version</w:t>
            </w:r>
          </w:p>
        </w:tc>
      </w:tr>
      <w:tr w:rsidRPr="00816E22" w:rsidR="00816E22" w:rsidTr="456AA6E3" w14:paraId="56ED9544" w14:textId="77777777">
        <w:tc>
          <w:tcPr>
            <w:tcW w:w="3438" w:type="dxa"/>
            <w:tcMar/>
          </w:tcPr>
          <w:p w:rsidRPr="00816E22" w:rsidR="00816E22" w:rsidP="00816E22" w:rsidRDefault="00816E22" w14:paraId="2FE36229" w14:textId="77777777">
            <w:r w:rsidRPr="00816E22">
              <w:rPr>
                <w:i/>
                <w:iCs/>
              </w:rPr>
              <w:t xml:space="preserve">T. rex </w:t>
            </w:r>
            <w:r w:rsidRPr="00816E22">
              <w:t>reconstructions</w:t>
            </w:r>
          </w:p>
        </w:tc>
        <w:tc>
          <w:tcPr>
            <w:tcW w:w="5737" w:type="dxa"/>
            <w:tcMar/>
          </w:tcPr>
          <w:p w:rsidRPr="00816E22" w:rsidR="00816E22" w:rsidP="00816E22" w:rsidRDefault="00816E22" w14:paraId="4139869A" w14:textId="77777777">
            <w:r w:rsidRPr="00816E22">
              <w:t>Old version: dragging tail; new version, see Sue</w:t>
            </w:r>
          </w:p>
        </w:tc>
      </w:tr>
      <w:tr w:rsidRPr="00816E22" w:rsidR="00816E22" w:rsidTr="456AA6E3" w14:paraId="5E420CE2" w14:textId="77777777">
        <w:tc>
          <w:tcPr>
            <w:tcW w:w="3438" w:type="dxa"/>
            <w:tcMar/>
          </w:tcPr>
          <w:p w:rsidRPr="00816E22" w:rsidR="00816E22" w:rsidP="00816E22" w:rsidRDefault="00816E22" w14:paraId="73842AF1" w14:textId="77777777">
            <w:r w:rsidRPr="00816E22">
              <w:t>Sauropod reconstructions</w:t>
            </w:r>
          </w:p>
        </w:tc>
        <w:tc>
          <w:tcPr>
            <w:tcW w:w="5737" w:type="dxa"/>
            <w:tcMar/>
          </w:tcPr>
          <w:p w:rsidRPr="00816E22" w:rsidR="00816E22" w:rsidP="00816E22" w:rsidRDefault="00816E22" w14:paraId="30704634" w14:textId="77777777">
            <w:r w:rsidRPr="00816E22">
              <w:t>Old version: dragging tail; new version not</w:t>
            </w:r>
          </w:p>
        </w:tc>
      </w:tr>
      <w:tr w:rsidRPr="00816E22" w:rsidR="00816E22" w:rsidTr="456AA6E3" w14:paraId="7EFA416F" w14:textId="77777777">
        <w:tc>
          <w:tcPr>
            <w:tcW w:w="3438" w:type="dxa"/>
            <w:tcMar/>
          </w:tcPr>
          <w:p w:rsidRPr="00816E22" w:rsidR="00816E22" w:rsidP="00816E22" w:rsidRDefault="00816E22" w14:paraId="26F52BB2" w14:textId="77777777"/>
        </w:tc>
        <w:tc>
          <w:tcPr>
            <w:tcW w:w="5737" w:type="dxa"/>
            <w:tcMar/>
          </w:tcPr>
          <w:p w:rsidRPr="00816E22" w:rsidR="00816E22" w:rsidP="00816E22" w:rsidRDefault="00816E22" w14:paraId="269A0D3A" w14:textId="77777777"/>
        </w:tc>
      </w:tr>
      <w:tr w:rsidRPr="00816E22" w:rsidR="00816E22" w:rsidTr="456AA6E3" w14:paraId="4D3A3D7F" w14:textId="77777777">
        <w:tc>
          <w:tcPr>
            <w:tcW w:w="9175" w:type="dxa"/>
            <w:gridSpan w:val="2"/>
            <w:tcMar/>
          </w:tcPr>
          <w:p w:rsidRPr="00816E22" w:rsidR="00816E22" w:rsidP="00816E22" w:rsidRDefault="00816E22" w14:paraId="61AD3795" w14:textId="77777777">
            <w:pPr>
              <w:rPr>
                <w:b/>
                <w:bCs/>
              </w:rPr>
            </w:pPr>
            <w:r w:rsidRPr="00816E22">
              <w:rPr>
                <w:b/>
                <w:bCs/>
              </w:rPr>
              <w:t>What did the dinosaur use this for? (teeth and claws)</w:t>
            </w:r>
          </w:p>
        </w:tc>
      </w:tr>
      <w:tr w:rsidRPr="00816E22" w:rsidR="00816E22" w:rsidTr="456AA6E3" w14:paraId="3467A001" w14:textId="77777777">
        <w:tc>
          <w:tcPr>
            <w:tcW w:w="3438" w:type="dxa"/>
            <w:tcMar/>
          </w:tcPr>
          <w:p w:rsidRPr="00816E22" w:rsidR="00816E22" w:rsidP="00816E22" w:rsidRDefault="00816E22" w14:paraId="4E562054" w14:textId="77777777">
            <w:r w:rsidRPr="00816E22">
              <w:rPr>
                <w:i/>
                <w:iCs/>
              </w:rPr>
              <w:t>T. rex</w:t>
            </w:r>
            <w:r w:rsidRPr="00816E22">
              <w:t xml:space="preserve"> tooth replica</w:t>
            </w:r>
          </w:p>
        </w:tc>
        <w:tc>
          <w:tcPr>
            <w:tcW w:w="5737" w:type="dxa"/>
            <w:tcMar/>
          </w:tcPr>
          <w:p w:rsidRPr="00816E22" w:rsidR="00816E22" w:rsidP="00816E22" w:rsidRDefault="00816E22" w14:paraId="592325A2" w14:textId="77777777">
            <w:r w:rsidRPr="00816E22">
              <w:t>Various online vendors, 3D print</w:t>
            </w:r>
          </w:p>
        </w:tc>
      </w:tr>
      <w:tr w:rsidRPr="00816E22" w:rsidR="00816E22" w:rsidTr="456AA6E3" w14:paraId="1CD832CA" w14:textId="77777777">
        <w:tc>
          <w:tcPr>
            <w:tcW w:w="3438" w:type="dxa"/>
            <w:tcMar/>
          </w:tcPr>
          <w:p w:rsidRPr="00816E22" w:rsidR="00816E22" w:rsidP="00816E22" w:rsidRDefault="00816E22" w14:paraId="06720C46" w14:textId="77777777">
            <w:r w:rsidRPr="00816E22">
              <w:rPr>
                <w:i/>
                <w:iCs/>
              </w:rPr>
              <w:t>T. rex</w:t>
            </w:r>
            <w:r w:rsidRPr="00816E22">
              <w:t xml:space="preserve"> claw replica</w:t>
            </w:r>
          </w:p>
        </w:tc>
        <w:tc>
          <w:tcPr>
            <w:tcW w:w="5737" w:type="dxa"/>
            <w:tcMar/>
          </w:tcPr>
          <w:p w:rsidRPr="00816E22" w:rsidR="00816E22" w:rsidP="00816E22" w:rsidRDefault="00816E22" w14:paraId="604D9EF6" w14:textId="77777777">
            <w:r w:rsidRPr="00816E22">
              <w:t>Various online vendors, 3D print</w:t>
            </w:r>
          </w:p>
        </w:tc>
      </w:tr>
      <w:tr w:rsidRPr="00816E22" w:rsidR="00816E22" w:rsidTr="456AA6E3" w14:paraId="01C07009" w14:textId="77777777">
        <w:tc>
          <w:tcPr>
            <w:tcW w:w="3438" w:type="dxa"/>
            <w:tcMar/>
          </w:tcPr>
          <w:p w:rsidRPr="00816E22" w:rsidR="00816E22" w:rsidP="00816E22" w:rsidRDefault="00816E22" w14:paraId="2D2126AE" w14:textId="77777777">
            <w:r w:rsidRPr="00816E22">
              <w:rPr>
                <w:i/>
                <w:iCs/>
              </w:rPr>
              <w:t>Iguanodon</w:t>
            </w:r>
            <w:r w:rsidRPr="00816E22">
              <w:t xml:space="preserve"> thumb spike replica</w:t>
            </w:r>
          </w:p>
        </w:tc>
        <w:tc>
          <w:tcPr>
            <w:tcW w:w="5737" w:type="dxa"/>
            <w:tcMar/>
          </w:tcPr>
          <w:p w:rsidRPr="00816E22" w:rsidR="00816E22" w:rsidP="00816E22" w:rsidRDefault="00816E22" w14:paraId="6BD5BCFF" w14:textId="77777777">
            <w:r w:rsidRPr="00816E22">
              <w:t>Various online vendors; 3-D print</w:t>
            </w:r>
          </w:p>
        </w:tc>
      </w:tr>
      <w:tr w:rsidRPr="00816E22" w:rsidR="00816E22" w:rsidTr="456AA6E3" w14:paraId="748A35E8" w14:textId="77777777">
        <w:tc>
          <w:tcPr>
            <w:tcW w:w="3438" w:type="dxa"/>
            <w:tcMar/>
          </w:tcPr>
          <w:p w:rsidRPr="00816E22" w:rsidR="00816E22" w:rsidP="00816E22" w:rsidRDefault="00816E22" w14:paraId="4E96C43D" w14:textId="77777777">
            <w:r w:rsidRPr="00816E22">
              <w:t>Herbivorous dino tooth replica</w:t>
            </w:r>
          </w:p>
        </w:tc>
        <w:tc>
          <w:tcPr>
            <w:tcW w:w="5737" w:type="dxa"/>
            <w:tcMar/>
          </w:tcPr>
          <w:p w:rsidRPr="00816E22" w:rsidR="00816E22" w:rsidP="00816E22" w:rsidRDefault="00816E22" w14:paraId="08F33022" w14:textId="77777777">
            <w:r w:rsidRPr="00816E22">
              <w:t>Online vendors, 3-D print</w:t>
            </w:r>
          </w:p>
        </w:tc>
      </w:tr>
      <w:tr w:rsidRPr="00816E22" w:rsidR="00816E22" w:rsidTr="456AA6E3" w14:paraId="23FA5D0B" w14:textId="77777777">
        <w:tc>
          <w:tcPr>
            <w:tcW w:w="9175" w:type="dxa"/>
            <w:gridSpan w:val="2"/>
            <w:tcMar/>
          </w:tcPr>
          <w:p w:rsidRPr="00816E22" w:rsidR="00816E22" w:rsidP="00816E22" w:rsidRDefault="00816E22" w14:paraId="7542EFE7" w14:textId="77777777">
            <w:pPr>
              <w:rPr>
                <w:b/>
                <w:bCs/>
              </w:rPr>
            </w:pPr>
            <w:r w:rsidRPr="00816E22">
              <w:rPr>
                <w:b/>
                <w:bCs/>
              </w:rPr>
              <w:t>Dinosaurs in Michigan are found only in museums</w:t>
            </w:r>
          </w:p>
        </w:tc>
      </w:tr>
      <w:tr w:rsidRPr="00816E22" w:rsidR="00816E22" w:rsidTr="456AA6E3" w14:paraId="5D611CC1" w14:textId="77777777">
        <w:tc>
          <w:tcPr>
            <w:tcW w:w="3438" w:type="dxa"/>
            <w:tcMar/>
          </w:tcPr>
          <w:p w:rsidRPr="00816E22" w:rsidR="00816E22" w:rsidP="00816E22" w:rsidRDefault="00816E22" w14:paraId="56D026AB" w14:textId="77777777">
            <w:r w:rsidRPr="00816E22">
              <w:t>Paleogeographic map of North America</w:t>
            </w:r>
          </w:p>
        </w:tc>
        <w:tc>
          <w:tcPr>
            <w:tcW w:w="5737" w:type="dxa"/>
            <w:tcMar/>
          </w:tcPr>
          <w:p w:rsidRPr="00816E22" w:rsidR="00816E22" w:rsidP="00816E22" w:rsidRDefault="00816E22" w14:paraId="0A684664" w14:textId="77777777">
            <w:r w:rsidRPr="00816E22">
              <w:t>Included in activity description</w:t>
            </w:r>
          </w:p>
        </w:tc>
      </w:tr>
      <w:tr w:rsidRPr="00816E22" w:rsidR="00816E22" w:rsidTr="456AA6E3" w14:paraId="12F95DDD" w14:textId="77777777">
        <w:tc>
          <w:tcPr>
            <w:tcW w:w="3438" w:type="dxa"/>
            <w:tcMar/>
          </w:tcPr>
          <w:p w:rsidRPr="00816E22" w:rsidR="00816E22" w:rsidP="00816E22" w:rsidRDefault="00816E22" w14:paraId="7198FB51" w14:textId="77777777">
            <w:r w:rsidRPr="00816E22">
              <w:t>Geologic time chart</w:t>
            </w:r>
          </w:p>
        </w:tc>
        <w:tc>
          <w:tcPr>
            <w:tcW w:w="5737" w:type="dxa"/>
            <w:tcMar/>
          </w:tcPr>
          <w:p w:rsidRPr="00816E22" w:rsidR="00816E22" w:rsidP="00816E22" w:rsidRDefault="00816E22" w14:paraId="14EE3F26" w14:textId="77777777">
            <w:r w:rsidRPr="00816E22">
              <w:t>See above</w:t>
            </w:r>
          </w:p>
        </w:tc>
      </w:tr>
      <w:tr w:rsidRPr="00816E22" w:rsidR="00816E22" w:rsidTr="456AA6E3" w14:paraId="1EB61F68" w14:textId="77777777">
        <w:tc>
          <w:tcPr>
            <w:tcW w:w="3438" w:type="dxa"/>
            <w:tcMar/>
          </w:tcPr>
          <w:p w:rsidRPr="00816E22" w:rsidR="00816E22" w:rsidP="00816E22" w:rsidRDefault="00816E22" w14:paraId="03929E96" w14:textId="77777777">
            <w:r w:rsidRPr="00816E22">
              <w:t>Geologic bedrock map of the U.S.</w:t>
            </w:r>
          </w:p>
        </w:tc>
        <w:tc>
          <w:tcPr>
            <w:tcW w:w="5737" w:type="dxa"/>
            <w:tcMar/>
          </w:tcPr>
          <w:p w:rsidRPr="00816E22" w:rsidR="00816E22" w:rsidP="00816E22" w:rsidRDefault="00816E22" w14:paraId="2ADA95EB" w14:textId="77777777">
            <w:r w:rsidRPr="00816E22">
              <w:t>Website address is included in the activity description</w:t>
            </w:r>
          </w:p>
        </w:tc>
      </w:tr>
      <w:tr w:rsidRPr="00816E22" w:rsidR="00816E22" w:rsidTr="456AA6E3" w14:paraId="5B3404B7" w14:textId="77777777">
        <w:tc>
          <w:tcPr>
            <w:tcW w:w="9175" w:type="dxa"/>
            <w:gridSpan w:val="2"/>
            <w:tcMar/>
          </w:tcPr>
          <w:p w:rsidRPr="00816E22" w:rsidR="00816E22" w:rsidP="00816E22" w:rsidRDefault="00816E22" w14:paraId="4BDF93C0" w14:textId="77777777">
            <w:pPr>
              <w:rPr>
                <w:b/>
                <w:bCs/>
              </w:rPr>
            </w:pPr>
            <w:r w:rsidRPr="00816E22">
              <w:rPr>
                <w:b/>
                <w:bCs/>
              </w:rPr>
              <w:t>The End. How did dinosaurs go extinct?</w:t>
            </w:r>
          </w:p>
        </w:tc>
      </w:tr>
      <w:tr w:rsidRPr="00816E22" w:rsidR="00816E22" w:rsidTr="456AA6E3" w14:paraId="73587F7A" w14:textId="77777777">
        <w:tc>
          <w:tcPr>
            <w:tcW w:w="3438" w:type="dxa"/>
            <w:tcMar/>
          </w:tcPr>
          <w:p w:rsidRPr="00816E22" w:rsidR="00816E22" w:rsidP="00816E22" w:rsidRDefault="00816E22" w14:paraId="75A5C3C2" w14:textId="77777777">
            <w:r w:rsidRPr="00816E22">
              <w:t>Internet access</w:t>
            </w:r>
          </w:p>
        </w:tc>
        <w:tc>
          <w:tcPr>
            <w:tcW w:w="5737" w:type="dxa"/>
            <w:tcMar/>
          </w:tcPr>
          <w:p w:rsidRPr="00816E22" w:rsidR="00816E22" w:rsidP="00816E22" w:rsidRDefault="00816E22" w14:paraId="7353DD2A" w14:textId="77777777"/>
        </w:tc>
      </w:tr>
      <w:tr w:rsidRPr="00816E22" w:rsidR="00816E22" w:rsidTr="456AA6E3" w14:paraId="02F7E2E5" w14:textId="77777777">
        <w:tc>
          <w:tcPr>
            <w:tcW w:w="3438" w:type="dxa"/>
            <w:tcMar/>
          </w:tcPr>
          <w:p w:rsidRPr="00816E22" w:rsidR="00816E22" w:rsidP="00816E22" w:rsidRDefault="00816E22" w14:paraId="251F68D4" w14:textId="77777777">
            <w:r w:rsidRPr="00816E22">
              <w:t>Extinction spreadsheet</w:t>
            </w:r>
          </w:p>
        </w:tc>
        <w:tc>
          <w:tcPr>
            <w:tcW w:w="5737" w:type="dxa"/>
            <w:tcMar/>
          </w:tcPr>
          <w:p w:rsidRPr="00816E22" w:rsidR="00816E22" w:rsidP="00816E22" w:rsidRDefault="00816E22" w14:paraId="41054A15" w14:textId="77777777">
            <w:r w:rsidRPr="00816E22">
              <w:t>Template is included in the activity description</w:t>
            </w:r>
          </w:p>
        </w:tc>
      </w:tr>
      <w:tr w:rsidRPr="00816E22" w:rsidR="00816E22" w:rsidTr="456AA6E3" w14:paraId="41BC6DBA" w14:textId="77777777">
        <w:tc>
          <w:tcPr>
            <w:tcW w:w="3438" w:type="dxa"/>
            <w:tcMar/>
          </w:tcPr>
          <w:p w:rsidRPr="00816E22" w:rsidR="00816E22" w:rsidP="00816E22" w:rsidRDefault="00816E22" w14:paraId="7AC827CE" w14:textId="77777777">
            <w:r w:rsidRPr="00816E22">
              <w:t>Books from your shelves</w:t>
            </w:r>
          </w:p>
        </w:tc>
        <w:tc>
          <w:tcPr>
            <w:tcW w:w="5737" w:type="dxa"/>
            <w:tcMar/>
          </w:tcPr>
          <w:p w:rsidRPr="00816E22" w:rsidR="00816E22" w:rsidP="00816E22" w:rsidRDefault="00816E22" w14:paraId="6BAC0804" w14:textId="77777777"/>
        </w:tc>
      </w:tr>
    </w:tbl>
    <w:p w:rsidRPr="00816E22" w:rsidR="00816E22" w:rsidP="00816E22" w:rsidRDefault="00816E22" w14:paraId="74CA3E2D" w14:textId="77777777"/>
    <w:p w:rsidRPr="00816E22" w:rsidR="00816E22" w:rsidP="00816E22" w:rsidRDefault="00816E22" w14:paraId="0DC03ABD" w14:textId="77777777"/>
    <w:p w:rsidRPr="004B55E9" w:rsidR="0061265A" w:rsidP="00816E22" w:rsidRDefault="0061265A" w14:paraId="320D687C" w14:textId="476A8F96">
      <w:pPr>
        <w:pStyle w:val="Heading1"/>
        <w:rPr>
          <w:rFonts w:eastAsia="Times New Roman"/>
        </w:rPr>
      </w:pPr>
      <w:bookmarkStart w:name="_Toc224070814" w:id="50"/>
      <w:r w:rsidRPr="004B55E9">
        <w:rPr>
          <w:rFonts w:eastAsia="Times New Roman"/>
        </w:rPr>
        <w:t>General Paleontology Resources</w:t>
      </w:r>
      <w:bookmarkEnd w:id="50"/>
    </w:p>
    <w:p w:rsidRPr="00CB78A9" w:rsidR="0061265A" w:rsidP="0061265A" w:rsidRDefault="0061265A" w14:paraId="476E24F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p>
    <w:p w:rsidRPr="008E4895" w:rsidR="00275C3F" w:rsidP="004E106C" w:rsidRDefault="008E4895" w14:paraId="678D7E8C" w14:textId="77777777">
      <w:pPr>
        <w:pStyle w:val="Heading2"/>
        <w:jc w:val="center"/>
        <w:rPr>
          <w:rFonts w:eastAsia="Times New Roman"/>
        </w:rPr>
      </w:pPr>
      <w:bookmarkStart w:name="_Toc224070815" w:id="51"/>
      <w:r w:rsidRPr="008E4895">
        <w:rPr>
          <w:rFonts w:eastAsia="Times New Roman"/>
        </w:rPr>
        <w:t>Websites</w:t>
      </w:r>
      <w:bookmarkEnd w:id="51"/>
    </w:p>
    <w:p w:rsidRPr="00CB78A9" w:rsidR="00F63DAF" w:rsidP="00F63DAF" w:rsidRDefault="00F63DAF" w14:paraId="3A3C9C6C"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Friends of the University of Michigan Museum of Paleontology Specimen Database: </w:t>
      </w:r>
    </w:p>
    <w:p w:rsidRPr="00CB78A9" w:rsidR="00F63DAF" w:rsidP="00F63DAF" w:rsidRDefault="00F63DAF" w14:paraId="4249B3B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http://strata.geology.wisc.edu/mibasin/ </w:t>
      </w:r>
    </w:p>
    <w:p w:rsidR="0061265A" w:rsidP="00F63DAF" w:rsidRDefault="00F63DAF" w14:paraId="2080ADE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Website with lots of photographs of fossils, many of which can be found in the Great Lakes region</w:t>
      </w:r>
    </w:p>
    <w:p w:rsidR="00DD34BD" w:rsidP="00F63DAF" w:rsidRDefault="00DD34BD" w14:paraId="039C4DC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p>
    <w:p w:rsidR="00DD34BD" w:rsidP="00F63DAF" w:rsidRDefault="00DD34BD" w14:paraId="1E5FF95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proofErr w:type="spellStart"/>
      <w:r>
        <w:rPr>
          <w:rFonts w:ascii="Amasis MT Pro" w:hAnsi="Amasis MT Pro" w:eastAsia="Times New Roman"/>
        </w:rPr>
        <w:t>iDigBio</w:t>
      </w:r>
      <w:proofErr w:type="spellEnd"/>
      <w:r w:rsidR="00D314CB">
        <w:rPr>
          <w:rFonts w:ascii="Amasis MT Pro" w:hAnsi="Amasis MT Pro" w:eastAsia="Times New Roman"/>
        </w:rPr>
        <w:t xml:space="preserve">. A database for paleontology enthusiasts. </w:t>
      </w:r>
      <w:hyperlink w:history="1" r:id="rId39">
        <w:r w:rsidRPr="00D51EBD" w:rsidR="00190B87">
          <w:rPr>
            <w:rStyle w:val="Hyperlink"/>
            <w:rFonts w:ascii="Amasis MT Pro" w:hAnsi="Amasis MT Pro" w:eastAsia="Times New Roman"/>
          </w:rPr>
          <w:t>https://www.idigbio.org/education</w:t>
        </w:r>
      </w:hyperlink>
    </w:p>
    <w:p w:rsidR="00190B87" w:rsidP="00F63DAF" w:rsidRDefault="00190B87" w14:paraId="62ECA39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p>
    <w:p w:rsidR="00190B87" w:rsidP="00F63DAF" w:rsidRDefault="00190B87" w14:paraId="2B4BD74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Pr>
          <w:rFonts w:ascii="Amasis MT Pro" w:hAnsi="Amasis MT Pro" w:eastAsia="Times New Roman"/>
        </w:rPr>
        <w:t>Paleontological Research Institute</w:t>
      </w:r>
      <w:r w:rsidR="00F30C67">
        <w:rPr>
          <w:rFonts w:ascii="Amasis MT Pro" w:hAnsi="Amasis MT Pro" w:eastAsia="Times New Roman"/>
        </w:rPr>
        <w:t>’s</w:t>
      </w:r>
      <w:r>
        <w:rPr>
          <w:rFonts w:ascii="Amasis MT Pro" w:hAnsi="Amasis MT Pro" w:eastAsia="Times New Roman"/>
        </w:rPr>
        <w:t xml:space="preserve"> Digital Atlas of Ancient life.</w:t>
      </w:r>
      <w:r w:rsidR="00F30C67">
        <w:rPr>
          <w:rFonts w:ascii="Amasis MT Pro" w:hAnsi="Amasis MT Pro" w:eastAsia="Times New Roman"/>
        </w:rPr>
        <w:t xml:space="preserve">  </w:t>
      </w:r>
      <w:hyperlink w:history="1" r:id="rId40">
        <w:r w:rsidRPr="00D51EBD" w:rsidR="00F30C67">
          <w:rPr>
            <w:rStyle w:val="Hyperlink"/>
            <w:rFonts w:ascii="Amasis MT Pro" w:hAnsi="Amasis MT Pro" w:eastAsia="Times New Roman"/>
          </w:rPr>
          <w:t>https://www.digitalatlasofancientlife.org/</w:t>
        </w:r>
      </w:hyperlink>
    </w:p>
    <w:p w:rsidR="008E4895" w:rsidP="00F63DAF" w:rsidRDefault="008E4895" w14:paraId="178EA45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p>
    <w:p w:rsidR="003F1B98" w:rsidP="00F63DAF" w:rsidRDefault="008E4895" w14:paraId="5642BC5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Pr>
          <w:rFonts w:ascii="Amasis MT Pro" w:hAnsi="Amasis MT Pro" w:eastAsia="Times New Roman"/>
        </w:rPr>
        <w:t xml:space="preserve">The Paleontological Society. The </w:t>
      </w:r>
      <w:r w:rsidR="00D4114C">
        <w:rPr>
          <w:rFonts w:ascii="Amasis MT Pro" w:hAnsi="Amasis MT Pro" w:eastAsia="Times New Roman"/>
        </w:rPr>
        <w:t>largest profession</w:t>
      </w:r>
      <w:r w:rsidR="00265C88">
        <w:rPr>
          <w:rFonts w:ascii="Amasis MT Pro" w:hAnsi="Amasis MT Pro" w:eastAsia="Times New Roman"/>
        </w:rPr>
        <w:t xml:space="preserve">al society for paleontologists includes </w:t>
      </w:r>
      <w:r w:rsidR="003F1B98">
        <w:rPr>
          <w:rFonts w:ascii="Amasis MT Pro" w:hAnsi="Amasis MT Pro" w:eastAsia="Times New Roman"/>
        </w:rPr>
        <w:t xml:space="preserve">resources for students and educators and a page where you can ask for help in identifying your fossil. </w:t>
      </w:r>
      <w:r w:rsidRPr="003F1B98" w:rsidR="003F1B98">
        <w:rPr>
          <w:rFonts w:ascii="Amasis MT Pro" w:hAnsi="Amasis MT Pro" w:eastAsia="Times New Roman"/>
        </w:rPr>
        <w:t>https://www.paleosoc.org</w:t>
      </w:r>
    </w:p>
    <w:p w:rsidR="00090681" w:rsidP="00F63DAF" w:rsidRDefault="00090681" w14:paraId="5940850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p>
    <w:p w:rsidR="00090681" w:rsidP="00F63DAF" w:rsidRDefault="00090681" w14:paraId="1B3BA66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Pr>
          <w:rFonts w:ascii="Amasis MT Pro" w:hAnsi="Amasis MT Pro" w:eastAsia="Times New Roman"/>
        </w:rPr>
        <w:t>The Paleobiology Database</w:t>
      </w:r>
      <w:r w:rsidR="000F6146">
        <w:rPr>
          <w:rFonts w:ascii="Amasis MT Pro" w:hAnsi="Amasis MT Pro" w:eastAsia="Times New Roman"/>
        </w:rPr>
        <w:t xml:space="preserve">. A professional data repository, there are some accessible functions for the non-professional. </w:t>
      </w:r>
      <w:hyperlink w:history="1" w:anchor="/resources" r:id="rId41">
        <w:r w:rsidRPr="00D51EBD" w:rsidR="000F6146">
          <w:rPr>
            <w:rStyle w:val="Hyperlink"/>
            <w:rFonts w:ascii="Amasis MT Pro" w:hAnsi="Amasis MT Pro" w:eastAsia="Times New Roman"/>
          </w:rPr>
          <w:t>https://paleobiodb.org/#/resources</w:t>
        </w:r>
      </w:hyperlink>
    </w:p>
    <w:p w:rsidRPr="00CB78A9" w:rsidR="00F63DAF" w:rsidP="00F63DAF" w:rsidRDefault="00F63DAF" w14:paraId="5A6B568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p>
    <w:p w:rsidR="00F513E1" w:rsidP="00F63DAF" w:rsidRDefault="00F63DAF" w14:paraId="62E3006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Royal Ontario Museum Image Database: </w:t>
      </w:r>
      <w:hyperlink w:history="1" r:id="rId42">
        <w:r w:rsidRPr="00D51EBD" w:rsidR="00F513E1">
          <w:rPr>
            <w:rStyle w:val="Hyperlink"/>
            <w:rFonts w:ascii="Amasis MT Pro" w:hAnsi="Amasis MT Pro" w:eastAsia="Times New Roman"/>
          </w:rPr>
          <w:t>http://images.rom.on.ca/public/</w:t>
        </w:r>
      </w:hyperlink>
    </w:p>
    <w:p w:rsidRPr="00CB78A9" w:rsidR="0061265A" w:rsidP="00F63DAF" w:rsidRDefault="0061265A" w14:paraId="3992A82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p>
    <w:p w:rsidRPr="00CB78A9" w:rsidR="0061265A" w:rsidP="0061265A" w:rsidRDefault="0061265A" w14:paraId="4A4A10B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University of California Museum of Paleontology Online Exhibits: </w:t>
      </w:r>
    </w:p>
    <w:p w:rsidR="0061265A" w:rsidP="0061265A" w:rsidRDefault="008F1FBD" w14:paraId="166F7AC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hyperlink w:history="1" r:id="rId43">
        <w:r w:rsidRPr="00D51EBD">
          <w:rPr>
            <w:rStyle w:val="Hyperlink"/>
            <w:rFonts w:ascii="Amasis MT Pro" w:hAnsi="Amasis MT Pro" w:eastAsia="Times New Roman"/>
          </w:rPr>
          <w:t>http://www.ucmp.berkeley.edu/exhibits/index.php</w:t>
        </w:r>
      </w:hyperlink>
    </w:p>
    <w:p w:rsidRPr="00CB78A9" w:rsidR="0061265A" w:rsidP="0061265A" w:rsidRDefault="008F1FBD" w14:paraId="4DC5A5F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Pr>
          <w:rFonts w:ascii="Amasis MT Pro" w:hAnsi="Amasis MT Pro" w:eastAsia="Times New Roman"/>
        </w:rPr>
        <w:tab/>
      </w:r>
      <w:r>
        <w:rPr>
          <w:rFonts w:ascii="Amasis MT Pro" w:hAnsi="Amasis MT Pro" w:eastAsia="Times New Roman"/>
        </w:rPr>
        <w:t>E</w:t>
      </w:r>
      <w:r w:rsidRPr="00CB78A9" w:rsidR="0061265A">
        <w:rPr>
          <w:rFonts w:ascii="Amasis MT Pro" w:hAnsi="Amasis MT Pro" w:eastAsia="Times New Roman"/>
        </w:rPr>
        <w:t xml:space="preserve">xtensive website with many images and background information for every major </w:t>
      </w:r>
      <w:proofErr w:type="gramStart"/>
      <w:r w:rsidRPr="00CB78A9" w:rsidR="0061265A">
        <w:rPr>
          <w:rFonts w:ascii="Amasis MT Pro" w:hAnsi="Amasis MT Pro" w:eastAsia="Times New Roman"/>
        </w:rPr>
        <w:t>fossil group</w:t>
      </w:r>
      <w:proofErr w:type="gramEnd"/>
      <w:r w:rsidRPr="00CB78A9" w:rsidR="0061265A">
        <w:rPr>
          <w:rFonts w:ascii="Amasis MT Pro" w:hAnsi="Amasis MT Pro" w:eastAsia="Times New Roman"/>
        </w:rPr>
        <w:t xml:space="preserve">; also has extensive K-12 educational resources, online activities, modules, etc. </w:t>
      </w:r>
    </w:p>
    <w:p w:rsidRPr="00CB78A9" w:rsidR="0061265A" w:rsidP="0061265A" w:rsidRDefault="0061265A" w14:paraId="327BE83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 </w:t>
      </w:r>
    </w:p>
    <w:p w:rsidRPr="005B4569" w:rsidR="0061265A" w:rsidP="00D220BD" w:rsidRDefault="003F1B98" w14:paraId="56895642" w14:textId="77777777">
      <w:pPr>
        <w:pStyle w:val="Heading2"/>
        <w:jc w:val="center"/>
        <w:rPr>
          <w:rFonts w:eastAsia="Times New Roman"/>
        </w:rPr>
      </w:pPr>
      <w:bookmarkStart w:name="_Toc224070816" w:id="52"/>
      <w:r w:rsidRPr="003F1B98">
        <w:rPr>
          <w:rFonts w:eastAsia="Times New Roman"/>
        </w:rPr>
        <w:t>Books</w:t>
      </w:r>
      <w:r w:rsidR="006B5DEC">
        <w:rPr>
          <w:rFonts w:eastAsia="Times New Roman"/>
        </w:rPr>
        <w:t xml:space="preserve"> </w:t>
      </w:r>
      <w:r w:rsidR="00A02AF6">
        <w:rPr>
          <w:rFonts w:eastAsia="Times New Roman"/>
        </w:rPr>
        <w:t>(classics)</w:t>
      </w:r>
      <w:bookmarkEnd w:id="52"/>
    </w:p>
    <w:p w:rsidRPr="00CB78A9" w:rsidR="0061265A" w:rsidP="0061265A" w:rsidRDefault="0061265A" w14:paraId="6DBF039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Aliki. 1990. Fossils Tell of Long Ago. HarperCollins Publishers, New York. </w:t>
      </w:r>
    </w:p>
    <w:p w:rsidRPr="00CB78A9" w:rsidR="0061265A" w:rsidP="0061265A" w:rsidRDefault="0061265A" w14:paraId="53FA452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 </w:t>
      </w:r>
    </w:p>
    <w:p w:rsidRPr="00CB78A9" w:rsidR="0061265A" w:rsidP="0061265A" w:rsidRDefault="0061265A" w14:paraId="433B959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Eldredge, Niles, Gregory Eldredge, and Douglas Eldredge. 1989. The Fossil Factory: A Kid’s Guide to Digging Up Dinosaurs, Exploring Evolution, and Finding Fossils. Roberts Rinehart, Lanham, MD. </w:t>
      </w:r>
    </w:p>
    <w:p w:rsidRPr="00CB78A9" w:rsidR="0061265A" w:rsidP="0061265A" w:rsidRDefault="0061265A" w14:paraId="5FE703C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 </w:t>
      </w:r>
    </w:p>
    <w:p w:rsidRPr="00CB78A9" w:rsidR="0061265A" w:rsidP="0061265A" w:rsidRDefault="0061265A" w14:paraId="3C8879B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Katz Cooper, Sharon. 2007. Learning from Fossils. Heinemann Library, Chicago. </w:t>
      </w:r>
    </w:p>
    <w:p w:rsidRPr="00CB78A9" w:rsidR="0061265A" w:rsidP="0061265A" w:rsidRDefault="0061265A" w14:paraId="5AB1BFC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 </w:t>
      </w:r>
    </w:p>
    <w:p w:rsidRPr="00CB78A9" w:rsidR="0061265A" w:rsidP="0061265A" w:rsidRDefault="0061265A" w14:paraId="70167FB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Squire, Ann O. 2002. Fossils: A True Book. Children’s Press (Scholastic Inc.), New York. </w:t>
      </w:r>
    </w:p>
    <w:p w:rsidRPr="00CB78A9" w:rsidR="0061265A" w:rsidP="0061265A" w:rsidRDefault="0061265A" w14:paraId="2A2E948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 </w:t>
      </w:r>
    </w:p>
    <w:p w:rsidRPr="00CB78A9" w:rsidR="0061265A" w:rsidP="0061265A" w:rsidRDefault="0061265A" w14:paraId="5805D5D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Strain </w:t>
      </w:r>
      <w:proofErr w:type="spellStart"/>
      <w:r w:rsidRPr="00CB78A9">
        <w:rPr>
          <w:rFonts w:ascii="Amasis MT Pro" w:hAnsi="Amasis MT Pro" w:eastAsia="Times New Roman"/>
        </w:rPr>
        <w:t>Trueit</w:t>
      </w:r>
      <w:proofErr w:type="spellEnd"/>
      <w:r w:rsidRPr="00CB78A9">
        <w:rPr>
          <w:rFonts w:ascii="Amasis MT Pro" w:hAnsi="Amasis MT Pro" w:eastAsia="Times New Roman"/>
        </w:rPr>
        <w:t xml:space="preserve">, Trudi. 2003. Fossils. Franklin Watts (Scholastic Inc.), New York. </w:t>
      </w:r>
    </w:p>
    <w:p w:rsidRPr="00CB78A9" w:rsidR="0061265A" w:rsidP="0061265A" w:rsidRDefault="0061265A" w14:paraId="72E9732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 </w:t>
      </w:r>
    </w:p>
    <w:p w:rsidRPr="00CB78A9" w:rsidR="0061265A" w:rsidP="0061265A" w:rsidRDefault="0061265A" w14:paraId="00F41F34" w14:textId="77777777">
      <w:pPr>
        <w:rPr>
          <w:rFonts w:ascii="Amasis MT Pro" w:hAnsi="Amasis MT Pro" w:eastAsia="Times New Roman"/>
        </w:rPr>
      </w:pPr>
      <w:r w:rsidRPr="00CB78A9">
        <w:rPr>
          <w:rFonts w:ascii="Amasis MT Pro" w:hAnsi="Amasis MT Pro" w:eastAsia="Times New Roman"/>
        </w:rPr>
        <w:t>Taylor, Paul D. 2004. Eyewitness Fossil. DK Publishing, Inc., New York.</w:t>
      </w:r>
      <w:r w:rsidRPr="00CB78A9">
        <w:rPr>
          <w:rFonts w:ascii="Amasis MT Pro" w:hAnsi="Amasis MT Pro" w:eastAsia="Times New Roman"/>
        </w:rPr>
        <w:br/>
      </w:r>
    </w:p>
    <w:sectPr w:rsidRPr="00CB78A9" w:rsidR="0061265A">
      <w:footerReference w:type="even" r:id="rId44"/>
      <w:footerReference w:type="default" r:id="rId45"/>
      <w:pgSz w:w="12240" w:h="15840" w:orient="portrait"/>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C57A7" w:rsidRDefault="00EC57A7" w14:paraId="27AFF730" w14:textId="77777777">
      <w:r>
        <w:separator/>
      </w:r>
    </w:p>
  </w:endnote>
  <w:endnote w:type="continuationSeparator" w:id="0">
    <w:p w:rsidR="00EC57A7" w:rsidRDefault="00EC57A7" w14:paraId="413000E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Sylfaen"/>
    <w:panose1 w:val="020B0604020202020204"/>
    <w:charset w:val="00"/>
    <w:family w:val="roman"/>
    <w:pitch w:val="variable"/>
    <w:sig w:usb0="E0002EFF" w:usb1="C000785B" w:usb2="00000009" w:usb3="00000000" w:csb0="000001FF" w:csb1="00000000"/>
  </w:font>
  <w:font w:name="Amasis MT Pro">
    <w:panose1 w:val="02040504050005020304"/>
    <w:charset w:val="4D"/>
    <w:family w:val="roman"/>
    <w:pitch w:val="variable"/>
    <w:sig w:usb0="A00000AF" w:usb1="4000205B" w:usb2="00000000" w:usb3="00000000" w:csb0="00000093" w:csb1="00000000"/>
  </w:font>
  <w:font w:name="Copperplate Gothic Light">
    <w:altName w:val="Calibri"/>
    <w:panose1 w:val="02000604030000020004"/>
    <w:charset w:val="00"/>
    <w:family w:val="swiss"/>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B4AD2" w:rsidRDefault="00EB4AD2" w14:paraId="3EA981CC"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B4AD2" w:rsidRDefault="00EB4AD2" w14:paraId="07E5339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B4AD2" w:rsidRDefault="00EB4AD2" w14:paraId="379F57D4"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45A18">
      <w:rPr>
        <w:rStyle w:val="PageNumber"/>
        <w:noProof/>
      </w:rPr>
      <w:t>2</w:t>
    </w:r>
    <w:r>
      <w:rPr>
        <w:rStyle w:val="PageNumber"/>
      </w:rPr>
      <w:fldChar w:fldCharType="end"/>
    </w:r>
  </w:p>
  <w:p w:rsidR="00EB4AD2" w:rsidRDefault="00EB4AD2" w14:paraId="76F9368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C57A7" w:rsidRDefault="00EC57A7" w14:paraId="75BEEBEF" w14:textId="77777777">
      <w:r>
        <w:separator/>
      </w:r>
    </w:p>
  </w:footnote>
  <w:footnote w:type="continuationSeparator" w:id="0">
    <w:p w:rsidR="00EC57A7" w:rsidRDefault="00EC57A7" w14:paraId="76662C03"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E53C2"/>
    <w:multiLevelType w:val="hybridMultilevel"/>
    <w:tmpl w:val="122A21BC"/>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169F05CB"/>
    <w:multiLevelType w:val="hybridMultilevel"/>
    <w:tmpl w:val="C61252B2"/>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23CC7B46"/>
    <w:multiLevelType w:val="hybridMultilevel"/>
    <w:tmpl w:val="1622691A"/>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31303159"/>
    <w:multiLevelType w:val="hybridMultilevel"/>
    <w:tmpl w:val="9CFAAFE6"/>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362159A3"/>
    <w:multiLevelType w:val="hybridMultilevel"/>
    <w:tmpl w:val="038A13F6"/>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3B600EEA"/>
    <w:multiLevelType w:val="hybridMultilevel"/>
    <w:tmpl w:val="90E8C26C"/>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3C7770D0"/>
    <w:multiLevelType w:val="hybridMultilevel"/>
    <w:tmpl w:val="6936A3B6"/>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425E4DEA"/>
    <w:multiLevelType w:val="hybridMultilevel"/>
    <w:tmpl w:val="BC9AF554"/>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4A4C16F5"/>
    <w:multiLevelType w:val="hybridMultilevel"/>
    <w:tmpl w:val="D918F03A"/>
    <w:lvl w:ilvl="0" w:tplc="FFFFFFFF">
      <w:start w:val="1"/>
      <w:numFmt w:val="bullet"/>
      <w:lvlText w:val=""/>
      <w:lvlJc w:val="left"/>
      <w:pPr>
        <w:tabs>
          <w:tab w:val="num" w:pos="1080"/>
        </w:tabs>
        <w:ind w:left="1080" w:hanging="360"/>
      </w:pPr>
      <w:rPr>
        <w:rFonts w:hint="default" w:ascii="Symbol" w:hAnsi="Symbol"/>
      </w:rPr>
    </w:lvl>
    <w:lvl w:ilvl="1" w:tplc="FFFFFFFF" w:tentative="1">
      <w:start w:val="1"/>
      <w:numFmt w:val="bullet"/>
      <w:lvlText w:val="o"/>
      <w:lvlJc w:val="left"/>
      <w:pPr>
        <w:tabs>
          <w:tab w:val="num" w:pos="1800"/>
        </w:tabs>
        <w:ind w:left="1800" w:hanging="360"/>
      </w:pPr>
      <w:rPr>
        <w:rFonts w:hint="default" w:ascii="Courier New" w:hAnsi="Courier New"/>
      </w:rPr>
    </w:lvl>
    <w:lvl w:ilvl="2" w:tplc="FFFFFFFF" w:tentative="1">
      <w:start w:val="1"/>
      <w:numFmt w:val="bullet"/>
      <w:lvlText w:val=""/>
      <w:lvlJc w:val="left"/>
      <w:pPr>
        <w:tabs>
          <w:tab w:val="num" w:pos="2520"/>
        </w:tabs>
        <w:ind w:left="2520" w:hanging="360"/>
      </w:pPr>
      <w:rPr>
        <w:rFonts w:hint="default" w:ascii="Wingdings" w:hAnsi="Wingdings"/>
      </w:rPr>
    </w:lvl>
    <w:lvl w:ilvl="3" w:tplc="FFFFFFFF" w:tentative="1">
      <w:start w:val="1"/>
      <w:numFmt w:val="bullet"/>
      <w:lvlText w:val=""/>
      <w:lvlJc w:val="left"/>
      <w:pPr>
        <w:tabs>
          <w:tab w:val="num" w:pos="3240"/>
        </w:tabs>
        <w:ind w:left="3240" w:hanging="360"/>
      </w:pPr>
      <w:rPr>
        <w:rFonts w:hint="default" w:ascii="Symbol" w:hAnsi="Symbol"/>
      </w:rPr>
    </w:lvl>
    <w:lvl w:ilvl="4" w:tplc="FFFFFFFF" w:tentative="1">
      <w:start w:val="1"/>
      <w:numFmt w:val="bullet"/>
      <w:lvlText w:val="o"/>
      <w:lvlJc w:val="left"/>
      <w:pPr>
        <w:tabs>
          <w:tab w:val="num" w:pos="3960"/>
        </w:tabs>
        <w:ind w:left="3960" w:hanging="360"/>
      </w:pPr>
      <w:rPr>
        <w:rFonts w:hint="default" w:ascii="Courier New" w:hAnsi="Courier New"/>
      </w:rPr>
    </w:lvl>
    <w:lvl w:ilvl="5" w:tplc="FFFFFFFF" w:tentative="1">
      <w:start w:val="1"/>
      <w:numFmt w:val="bullet"/>
      <w:lvlText w:val=""/>
      <w:lvlJc w:val="left"/>
      <w:pPr>
        <w:tabs>
          <w:tab w:val="num" w:pos="4680"/>
        </w:tabs>
        <w:ind w:left="4680" w:hanging="360"/>
      </w:pPr>
      <w:rPr>
        <w:rFonts w:hint="default" w:ascii="Wingdings" w:hAnsi="Wingdings"/>
      </w:rPr>
    </w:lvl>
    <w:lvl w:ilvl="6" w:tplc="FFFFFFFF" w:tentative="1">
      <w:start w:val="1"/>
      <w:numFmt w:val="bullet"/>
      <w:lvlText w:val=""/>
      <w:lvlJc w:val="left"/>
      <w:pPr>
        <w:tabs>
          <w:tab w:val="num" w:pos="5400"/>
        </w:tabs>
        <w:ind w:left="5400" w:hanging="360"/>
      </w:pPr>
      <w:rPr>
        <w:rFonts w:hint="default" w:ascii="Symbol" w:hAnsi="Symbol"/>
      </w:rPr>
    </w:lvl>
    <w:lvl w:ilvl="7" w:tplc="FFFFFFFF" w:tentative="1">
      <w:start w:val="1"/>
      <w:numFmt w:val="bullet"/>
      <w:lvlText w:val="o"/>
      <w:lvlJc w:val="left"/>
      <w:pPr>
        <w:tabs>
          <w:tab w:val="num" w:pos="6120"/>
        </w:tabs>
        <w:ind w:left="6120" w:hanging="360"/>
      </w:pPr>
      <w:rPr>
        <w:rFonts w:hint="default" w:ascii="Courier New" w:hAnsi="Courier New"/>
      </w:rPr>
    </w:lvl>
    <w:lvl w:ilvl="8" w:tplc="FFFFFFFF" w:tentative="1">
      <w:start w:val="1"/>
      <w:numFmt w:val="bullet"/>
      <w:lvlText w:val=""/>
      <w:lvlJc w:val="left"/>
      <w:pPr>
        <w:tabs>
          <w:tab w:val="num" w:pos="6840"/>
        </w:tabs>
        <w:ind w:left="6840" w:hanging="360"/>
      </w:pPr>
      <w:rPr>
        <w:rFonts w:hint="default" w:ascii="Wingdings" w:hAnsi="Wingdings"/>
      </w:rPr>
    </w:lvl>
  </w:abstractNum>
  <w:abstractNum w:abstractNumId="9" w15:restartNumberingAfterBreak="0">
    <w:nsid w:val="56F002CA"/>
    <w:multiLevelType w:val="hybridMultilevel"/>
    <w:tmpl w:val="535667C4"/>
    <w:lvl w:ilvl="0" w:tplc="617C2C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1E1ED8"/>
    <w:multiLevelType w:val="hybridMultilevel"/>
    <w:tmpl w:val="FB521E5E"/>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7C2448DC"/>
    <w:multiLevelType w:val="hybridMultilevel"/>
    <w:tmpl w:val="212637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1154FD"/>
    <w:multiLevelType w:val="hybridMultilevel"/>
    <w:tmpl w:val="8DA0AD1A"/>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num w:numId="1" w16cid:durableId="1029570616">
    <w:abstractNumId w:val="5"/>
  </w:num>
  <w:num w:numId="2" w16cid:durableId="23605435">
    <w:abstractNumId w:val="3"/>
  </w:num>
  <w:num w:numId="3" w16cid:durableId="1149906630">
    <w:abstractNumId w:val="10"/>
  </w:num>
  <w:num w:numId="4" w16cid:durableId="355890609">
    <w:abstractNumId w:val="7"/>
  </w:num>
  <w:num w:numId="5" w16cid:durableId="1691636689">
    <w:abstractNumId w:val="0"/>
  </w:num>
  <w:num w:numId="6" w16cid:durableId="944120799">
    <w:abstractNumId w:val="8"/>
  </w:num>
  <w:num w:numId="7" w16cid:durableId="1814176075">
    <w:abstractNumId w:val="4"/>
  </w:num>
  <w:num w:numId="8" w16cid:durableId="1913393404">
    <w:abstractNumId w:val="2"/>
  </w:num>
  <w:num w:numId="9" w16cid:durableId="1217469012">
    <w:abstractNumId w:val="6"/>
  </w:num>
  <w:num w:numId="10" w16cid:durableId="1181775220">
    <w:abstractNumId w:val="1"/>
  </w:num>
  <w:num w:numId="11" w16cid:durableId="1125273423">
    <w:abstractNumId w:val="12"/>
  </w:num>
  <w:num w:numId="12" w16cid:durableId="323823204">
    <w:abstractNumId w:val="11"/>
  </w:num>
  <w:num w:numId="13" w16cid:durableId="1666350065">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86"/>
  <w:proofState w:spelling="clean" w:grammar="dirty"/>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7F5"/>
    <w:rsid w:val="000010EA"/>
    <w:rsid w:val="00003203"/>
    <w:rsid w:val="00004AD1"/>
    <w:rsid w:val="00004B8D"/>
    <w:rsid w:val="00004D7D"/>
    <w:rsid w:val="00011883"/>
    <w:rsid w:val="00013471"/>
    <w:rsid w:val="00020001"/>
    <w:rsid w:val="00027587"/>
    <w:rsid w:val="00034A45"/>
    <w:rsid w:val="0003671E"/>
    <w:rsid w:val="00040402"/>
    <w:rsid w:val="00041249"/>
    <w:rsid w:val="00044754"/>
    <w:rsid w:val="00047425"/>
    <w:rsid w:val="000578EB"/>
    <w:rsid w:val="000616D6"/>
    <w:rsid w:val="00063B90"/>
    <w:rsid w:val="00063F8C"/>
    <w:rsid w:val="000745CA"/>
    <w:rsid w:val="000844B3"/>
    <w:rsid w:val="00090681"/>
    <w:rsid w:val="00092E6A"/>
    <w:rsid w:val="000A1808"/>
    <w:rsid w:val="000A2220"/>
    <w:rsid w:val="000B2D5D"/>
    <w:rsid w:val="000B4D48"/>
    <w:rsid w:val="000B77A7"/>
    <w:rsid w:val="000C2DCD"/>
    <w:rsid w:val="000C3347"/>
    <w:rsid w:val="000E01C2"/>
    <w:rsid w:val="000E2003"/>
    <w:rsid w:val="000F6146"/>
    <w:rsid w:val="0010189A"/>
    <w:rsid w:val="001062BD"/>
    <w:rsid w:val="001106D6"/>
    <w:rsid w:val="001111B4"/>
    <w:rsid w:val="00112DD3"/>
    <w:rsid w:val="00117427"/>
    <w:rsid w:val="00117AA7"/>
    <w:rsid w:val="0012037E"/>
    <w:rsid w:val="00120CC3"/>
    <w:rsid w:val="001245D3"/>
    <w:rsid w:val="00134CB6"/>
    <w:rsid w:val="00135124"/>
    <w:rsid w:val="00147C12"/>
    <w:rsid w:val="001500D9"/>
    <w:rsid w:val="00152A9B"/>
    <w:rsid w:val="0016353D"/>
    <w:rsid w:val="00167AA7"/>
    <w:rsid w:val="0017381E"/>
    <w:rsid w:val="0018048A"/>
    <w:rsid w:val="0018593D"/>
    <w:rsid w:val="00190B87"/>
    <w:rsid w:val="00197C2D"/>
    <w:rsid w:val="001A72FC"/>
    <w:rsid w:val="001B126A"/>
    <w:rsid w:val="001B3FFD"/>
    <w:rsid w:val="001B59C5"/>
    <w:rsid w:val="001B7535"/>
    <w:rsid w:val="001C07CB"/>
    <w:rsid w:val="001C26FE"/>
    <w:rsid w:val="001D30BB"/>
    <w:rsid w:val="001D3A86"/>
    <w:rsid w:val="001D757F"/>
    <w:rsid w:val="001E1835"/>
    <w:rsid w:val="001F7AC7"/>
    <w:rsid w:val="002014ED"/>
    <w:rsid w:val="00207DCA"/>
    <w:rsid w:val="0021386D"/>
    <w:rsid w:val="00217897"/>
    <w:rsid w:val="0022031F"/>
    <w:rsid w:val="00227F6D"/>
    <w:rsid w:val="00227FAF"/>
    <w:rsid w:val="00233F20"/>
    <w:rsid w:val="0023553D"/>
    <w:rsid w:val="0024586A"/>
    <w:rsid w:val="00250022"/>
    <w:rsid w:val="002516FA"/>
    <w:rsid w:val="00256634"/>
    <w:rsid w:val="00265C88"/>
    <w:rsid w:val="002663BE"/>
    <w:rsid w:val="00275C3F"/>
    <w:rsid w:val="002824F2"/>
    <w:rsid w:val="0028529B"/>
    <w:rsid w:val="002972E4"/>
    <w:rsid w:val="00297347"/>
    <w:rsid w:val="00297D90"/>
    <w:rsid w:val="002A4F36"/>
    <w:rsid w:val="002B1C31"/>
    <w:rsid w:val="002B4A38"/>
    <w:rsid w:val="002B7655"/>
    <w:rsid w:val="002C5BA0"/>
    <w:rsid w:val="002C7DC8"/>
    <w:rsid w:val="002D47EF"/>
    <w:rsid w:val="002D6330"/>
    <w:rsid w:val="002E5622"/>
    <w:rsid w:val="002F6111"/>
    <w:rsid w:val="0030440C"/>
    <w:rsid w:val="00317368"/>
    <w:rsid w:val="00321A47"/>
    <w:rsid w:val="00327DC7"/>
    <w:rsid w:val="003308D6"/>
    <w:rsid w:val="00330A4D"/>
    <w:rsid w:val="00333B51"/>
    <w:rsid w:val="00333B6D"/>
    <w:rsid w:val="00343B49"/>
    <w:rsid w:val="00344820"/>
    <w:rsid w:val="00355102"/>
    <w:rsid w:val="003554B1"/>
    <w:rsid w:val="00365BAD"/>
    <w:rsid w:val="0037220F"/>
    <w:rsid w:val="003742BD"/>
    <w:rsid w:val="0037453B"/>
    <w:rsid w:val="0037554C"/>
    <w:rsid w:val="003763A3"/>
    <w:rsid w:val="00382073"/>
    <w:rsid w:val="00390B01"/>
    <w:rsid w:val="0039180D"/>
    <w:rsid w:val="003966C1"/>
    <w:rsid w:val="003A23EF"/>
    <w:rsid w:val="003A2511"/>
    <w:rsid w:val="003A3D5D"/>
    <w:rsid w:val="003A6E96"/>
    <w:rsid w:val="003C45F5"/>
    <w:rsid w:val="003C4F47"/>
    <w:rsid w:val="003E3F24"/>
    <w:rsid w:val="003E4FBA"/>
    <w:rsid w:val="003E6302"/>
    <w:rsid w:val="003F1B98"/>
    <w:rsid w:val="003F6CA1"/>
    <w:rsid w:val="00400EDA"/>
    <w:rsid w:val="00401C4B"/>
    <w:rsid w:val="004027BE"/>
    <w:rsid w:val="00403D63"/>
    <w:rsid w:val="00413D09"/>
    <w:rsid w:val="00426478"/>
    <w:rsid w:val="00432458"/>
    <w:rsid w:val="00442E4A"/>
    <w:rsid w:val="00446D7D"/>
    <w:rsid w:val="00450E83"/>
    <w:rsid w:val="00463F17"/>
    <w:rsid w:val="00465153"/>
    <w:rsid w:val="00467D2D"/>
    <w:rsid w:val="00471CA3"/>
    <w:rsid w:val="004726ED"/>
    <w:rsid w:val="00475072"/>
    <w:rsid w:val="004905E3"/>
    <w:rsid w:val="004948DF"/>
    <w:rsid w:val="00494D0E"/>
    <w:rsid w:val="004A2050"/>
    <w:rsid w:val="004A22E6"/>
    <w:rsid w:val="004A54F1"/>
    <w:rsid w:val="004A739F"/>
    <w:rsid w:val="004B3332"/>
    <w:rsid w:val="004B55E9"/>
    <w:rsid w:val="004C1C6B"/>
    <w:rsid w:val="004C1CF9"/>
    <w:rsid w:val="004C5EE5"/>
    <w:rsid w:val="004D0E44"/>
    <w:rsid w:val="004D20AF"/>
    <w:rsid w:val="004D4575"/>
    <w:rsid w:val="004D4A3E"/>
    <w:rsid w:val="004D5174"/>
    <w:rsid w:val="004D5B57"/>
    <w:rsid w:val="004D6501"/>
    <w:rsid w:val="004E106C"/>
    <w:rsid w:val="004E393D"/>
    <w:rsid w:val="004E52FB"/>
    <w:rsid w:val="004F6122"/>
    <w:rsid w:val="005106F8"/>
    <w:rsid w:val="00511DF9"/>
    <w:rsid w:val="005126F0"/>
    <w:rsid w:val="0051535E"/>
    <w:rsid w:val="005173D9"/>
    <w:rsid w:val="00527F3C"/>
    <w:rsid w:val="00540045"/>
    <w:rsid w:val="005418A9"/>
    <w:rsid w:val="00544839"/>
    <w:rsid w:val="0055135E"/>
    <w:rsid w:val="005546C2"/>
    <w:rsid w:val="00555F67"/>
    <w:rsid w:val="00562734"/>
    <w:rsid w:val="00564706"/>
    <w:rsid w:val="00567C50"/>
    <w:rsid w:val="0057198E"/>
    <w:rsid w:val="00572385"/>
    <w:rsid w:val="00574C15"/>
    <w:rsid w:val="0057518A"/>
    <w:rsid w:val="00577601"/>
    <w:rsid w:val="00585BFE"/>
    <w:rsid w:val="00595651"/>
    <w:rsid w:val="005A6E43"/>
    <w:rsid w:val="005B2073"/>
    <w:rsid w:val="005B2CC3"/>
    <w:rsid w:val="005B4569"/>
    <w:rsid w:val="005C7AA4"/>
    <w:rsid w:val="00611559"/>
    <w:rsid w:val="0061265A"/>
    <w:rsid w:val="00614409"/>
    <w:rsid w:val="00626A6C"/>
    <w:rsid w:val="006330D0"/>
    <w:rsid w:val="006340EC"/>
    <w:rsid w:val="006357D3"/>
    <w:rsid w:val="00645497"/>
    <w:rsid w:val="00646223"/>
    <w:rsid w:val="00652004"/>
    <w:rsid w:val="0065493C"/>
    <w:rsid w:val="00662F50"/>
    <w:rsid w:val="00671CA1"/>
    <w:rsid w:val="00675DE5"/>
    <w:rsid w:val="006808E7"/>
    <w:rsid w:val="00690375"/>
    <w:rsid w:val="00692220"/>
    <w:rsid w:val="006A0E2D"/>
    <w:rsid w:val="006A69EC"/>
    <w:rsid w:val="006A6BB0"/>
    <w:rsid w:val="006B5DEC"/>
    <w:rsid w:val="006C5A0E"/>
    <w:rsid w:val="006C7F38"/>
    <w:rsid w:val="006E2777"/>
    <w:rsid w:val="006E5BC6"/>
    <w:rsid w:val="006E665A"/>
    <w:rsid w:val="006F458F"/>
    <w:rsid w:val="007006BA"/>
    <w:rsid w:val="00703E1A"/>
    <w:rsid w:val="007049A5"/>
    <w:rsid w:val="00710C40"/>
    <w:rsid w:val="00725457"/>
    <w:rsid w:val="00745D20"/>
    <w:rsid w:val="00746812"/>
    <w:rsid w:val="00757019"/>
    <w:rsid w:val="007638EA"/>
    <w:rsid w:val="00787781"/>
    <w:rsid w:val="007925D4"/>
    <w:rsid w:val="0079712C"/>
    <w:rsid w:val="007A1827"/>
    <w:rsid w:val="007A61AA"/>
    <w:rsid w:val="007B305E"/>
    <w:rsid w:val="007C0825"/>
    <w:rsid w:val="007C6728"/>
    <w:rsid w:val="007D3839"/>
    <w:rsid w:val="007E1175"/>
    <w:rsid w:val="007E40B0"/>
    <w:rsid w:val="007E78CE"/>
    <w:rsid w:val="007F7C91"/>
    <w:rsid w:val="00800F24"/>
    <w:rsid w:val="00815A9C"/>
    <w:rsid w:val="00816E22"/>
    <w:rsid w:val="008215C4"/>
    <w:rsid w:val="00827E8D"/>
    <w:rsid w:val="00832BE6"/>
    <w:rsid w:val="00837F17"/>
    <w:rsid w:val="00840189"/>
    <w:rsid w:val="00843DB8"/>
    <w:rsid w:val="00845915"/>
    <w:rsid w:val="0085388D"/>
    <w:rsid w:val="00856A09"/>
    <w:rsid w:val="0086332B"/>
    <w:rsid w:val="0086728C"/>
    <w:rsid w:val="008710C1"/>
    <w:rsid w:val="00874508"/>
    <w:rsid w:val="00874E65"/>
    <w:rsid w:val="00875897"/>
    <w:rsid w:val="008763B4"/>
    <w:rsid w:val="00880E5D"/>
    <w:rsid w:val="00881F9C"/>
    <w:rsid w:val="00882A12"/>
    <w:rsid w:val="008832D5"/>
    <w:rsid w:val="008838E2"/>
    <w:rsid w:val="0089403D"/>
    <w:rsid w:val="008A291E"/>
    <w:rsid w:val="008B283C"/>
    <w:rsid w:val="008C1904"/>
    <w:rsid w:val="008C2514"/>
    <w:rsid w:val="008C7DAD"/>
    <w:rsid w:val="008D4453"/>
    <w:rsid w:val="008E4895"/>
    <w:rsid w:val="008E7C5A"/>
    <w:rsid w:val="008E7DD7"/>
    <w:rsid w:val="008E7E15"/>
    <w:rsid w:val="008F1547"/>
    <w:rsid w:val="008F1FBD"/>
    <w:rsid w:val="009027F5"/>
    <w:rsid w:val="00906D16"/>
    <w:rsid w:val="009178D5"/>
    <w:rsid w:val="00923C26"/>
    <w:rsid w:val="00924C52"/>
    <w:rsid w:val="00932903"/>
    <w:rsid w:val="009333D6"/>
    <w:rsid w:val="00942882"/>
    <w:rsid w:val="009528EF"/>
    <w:rsid w:val="00953341"/>
    <w:rsid w:val="0095498C"/>
    <w:rsid w:val="0095652F"/>
    <w:rsid w:val="00963FAF"/>
    <w:rsid w:val="009645C1"/>
    <w:rsid w:val="00964755"/>
    <w:rsid w:val="00992546"/>
    <w:rsid w:val="00993474"/>
    <w:rsid w:val="00993611"/>
    <w:rsid w:val="00996CF2"/>
    <w:rsid w:val="00997AF1"/>
    <w:rsid w:val="009A3BC3"/>
    <w:rsid w:val="009A3F62"/>
    <w:rsid w:val="009A7E44"/>
    <w:rsid w:val="009B512C"/>
    <w:rsid w:val="009B5D81"/>
    <w:rsid w:val="009C471C"/>
    <w:rsid w:val="009D0024"/>
    <w:rsid w:val="009D3BBA"/>
    <w:rsid w:val="009E1DBC"/>
    <w:rsid w:val="009E5C2E"/>
    <w:rsid w:val="009F07BA"/>
    <w:rsid w:val="009F36C2"/>
    <w:rsid w:val="009F7639"/>
    <w:rsid w:val="00A02AF6"/>
    <w:rsid w:val="00A11C38"/>
    <w:rsid w:val="00A13E7C"/>
    <w:rsid w:val="00A25480"/>
    <w:rsid w:val="00A25608"/>
    <w:rsid w:val="00A262D3"/>
    <w:rsid w:val="00A3081B"/>
    <w:rsid w:val="00A32E7E"/>
    <w:rsid w:val="00A35E86"/>
    <w:rsid w:val="00A37CF0"/>
    <w:rsid w:val="00A42788"/>
    <w:rsid w:val="00A42EB9"/>
    <w:rsid w:val="00A4365E"/>
    <w:rsid w:val="00A50355"/>
    <w:rsid w:val="00A53CB3"/>
    <w:rsid w:val="00A6298E"/>
    <w:rsid w:val="00A64EBD"/>
    <w:rsid w:val="00A7036F"/>
    <w:rsid w:val="00A74E7B"/>
    <w:rsid w:val="00A77949"/>
    <w:rsid w:val="00A909B5"/>
    <w:rsid w:val="00A90B65"/>
    <w:rsid w:val="00A91CA1"/>
    <w:rsid w:val="00A93C5C"/>
    <w:rsid w:val="00A94620"/>
    <w:rsid w:val="00AB711A"/>
    <w:rsid w:val="00AD5539"/>
    <w:rsid w:val="00AD60E1"/>
    <w:rsid w:val="00AF00FC"/>
    <w:rsid w:val="00AF1C1C"/>
    <w:rsid w:val="00AF5AFA"/>
    <w:rsid w:val="00B12185"/>
    <w:rsid w:val="00B1289A"/>
    <w:rsid w:val="00B13C54"/>
    <w:rsid w:val="00B15032"/>
    <w:rsid w:val="00B23A98"/>
    <w:rsid w:val="00B245B1"/>
    <w:rsid w:val="00B30ACE"/>
    <w:rsid w:val="00B43687"/>
    <w:rsid w:val="00B45A18"/>
    <w:rsid w:val="00B47594"/>
    <w:rsid w:val="00B56B15"/>
    <w:rsid w:val="00B647AC"/>
    <w:rsid w:val="00B7347A"/>
    <w:rsid w:val="00B749D4"/>
    <w:rsid w:val="00B77F26"/>
    <w:rsid w:val="00B82A72"/>
    <w:rsid w:val="00B840FA"/>
    <w:rsid w:val="00B919EF"/>
    <w:rsid w:val="00B9333F"/>
    <w:rsid w:val="00B954F6"/>
    <w:rsid w:val="00B97A90"/>
    <w:rsid w:val="00BB644F"/>
    <w:rsid w:val="00BC7489"/>
    <w:rsid w:val="00BD25D3"/>
    <w:rsid w:val="00BE1A06"/>
    <w:rsid w:val="00BE2283"/>
    <w:rsid w:val="00BE2D0C"/>
    <w:rsid w:val="00BE4CD2"/>
    <w:rsid w:val="00BF2701"/>
    <w:rsid w:val="00BF366A"/>
    <w:rsid w:val="00BF78A4"/>
    <w:rsid w:val="00C01978"/>
    <w:rsid w:val="00C11F9D"/>
    <w:rsid w:val="00C13FFF"/>
    <w:rsid w:val="00C147CE"/>
    <w:rsid w:val="00C5494E"/>
    <w:rsid w:val="00C554B7"/>
    <w:rsid w:val="00C56276"/>
    <w:rsid w:val="00C60C38"/>
    <w:rsid w:val="00C6208D"/>
    <w:rsid w:val="00C7507F"/>
    <w:rsid w:val="00C80282"/>
    <w:rsid w:val="00C8406E"/>
    <w:rsid w:val="00C87090"/>
    <w:rsid w:val="00C92BEF"/>
    <w:rsid w:val="00C92EEC"/>
    <w:rsid w:val="00C97B83"/>
    <w:rsid w:val="00CA1EE8"/>
    <w:rsid w:val="00CB70DB"/>
    <w:rsid w:val="00CB78A9"/>
    <w:rsid w:val="00CC02BB"/>
    <w:rsid w:val="00CD0A71"/>
    <w:rsid w:val="00CD4EA8"/>
    <w:rsid w:val="00CD5ACC"/>
    <w:rsid w:val="00CD7AA3"/>
    <w:rsid w:val="00CE0A83"/>
    <w:rsid w:val="00CF12E7"/>
    <w:rsid w:val="00CF24D3"/>
    <w:rsid w:val="00D01503"/>
    <w:rsid w:val="00D07571"/>
    <w:rsid w:val="00D17719"/>
    <w:rsid w:val="00D220BD"/>
    <w:rsid w:val="00D22F19"/>
    <w:rsid w:val="00D2748A"/>
    <w:rsid w:val="00D314CB"/>
    <w:rsid w:val="00D33048"/>
    <w:rsid w:val="00D33D4D"/>
    <w:rsid w:val="00D4114C"/>
    <w:rsid w:val="00D554DC"/>
    <w:rsid w:val="00D5765A"/>
    <w:rsid w:val="00D60AB6"/>
    <w:rsid w:val="00D7407A"/>
    <w:rsid w:val="00D808EC"/>
    <w:rsid w:val="00D8258D"/>
    <w:rsid w:val="00D82D20"/>
    <w:rsid w:val="00D9765B"/>
    <w:rsid w:val="00DA1224"/>
    <w:rsid w:val="00DA4290"/>
    <w:rsid w:val="00DB18D5"/>
    <w:rsid w:val="00DB3DE6"/>
    <w:rsid w:val="00DB4AFC"/>
    <w:rsid w:val="00DB4E63"/>
    <w:rsid w:val="00DC610B"/>
    <w:rsid w:val="00DD34BD"/>
    <w:rsid w:val="00DD5264"/>
    <w:rsid w:val="00DE1776"/>
    <w:rsid w:val="00DE308B"/>
    <w:rsid w:val="00DE4EDF"/>
    <w:rsid w:val="00DE5494"/>
    <w:rsid w:val="00DE5C53"/>
    <w:rsid w:val="00DE6C61"/>
    <w:rsid w:val="00E05977"/>
    <w:rsid w:val="00E14931"/>
    <w:rsid w:val="00E16EB3"/>
    <w:rsid w:val="00E21C15"/>
    <w:rsid w:val="00E2359C"/>
    <w:rsid w:val="00E30DE3"/>
    <w:rsid w:val="00E43F17"/>
    <w:rsid w:val="00E4450C"/>
    <w:rsid w:val="00E44CE8"/>
    <w:rsid w:val="00E47061"/>
    <w:rsid w:val="00E564D3"/>
    <w:rsid w:val="00E569C4"/>
    <w:rsid w:val="00E71D89"/>
    <w:rsid w:val="00E76A1F"/>
    <w:rsid w:val="00E84A24"/>
    <w:rsid w:val="00E91C8D"/>
    <w:rsid w:val="00E927FB"/>
    <w:rsid w:val="00E974C8"/>
    <w:rsid w:val="00E9756F"/>
    <w:rsid w:val="00E97657"/>
    <w:rsid w:val="00EA213E"/>
    <w:rsid w:val="00EA702D"/>
    <w:rsid w:val="00EB1E90"/>
    <w:rsid w:val="00EB4AD2"/>
    <w:rsid w:val="00EC2DE9"/>
    <w:rsid w:val="00EC57A7"/>
    <w:rsid w:val="00EC5904"/>
    <w:rsid w:val="00EE6F37"/>
    <w:rsid w:val="00EF0E01"/>
    <w:rsid w:val="00EF5B14"/>
    <w:rsid w:val="00F00B50"/>
    <w:rsid w:val="00F07575"/>
    <w:rsid w:val="00F1173D"/>
    <w:rsid w:val="00F1447E"/>
    <w:rsid w:val="00F14D93"/>
    <w:rsid w:val="00F20122"/>
    <w:rsid w:val="00F30C67"/>
    <w:rsid w:val="00F36F39"/>
    <w:rsid w:val="00F4340C"/>
    <w:rsid w:val="00F45CF4"/>
    <w:rsid w:val="00F50BB5"/>
    <w:rsid w:val="00F513E1"/>
    <w:rsid w:val="00F57183"/>
    <w:rsid w:val="00F61CA8"/>
    <w:rsid w:val="00F61EBF"/>
    <w:rsid w:val="00F63947"/>
    <w:rsid w:val="00F63C78"/>
    <w:rsid w:val="00F63DAF"/>
    <w:rsid w:val="00F66069"/>
    <w:rsid w:val="00F736AC"/>
    <w:rsid w:val="00F741CA"/>
    <w:rsid w:val="00F74839"/>
    <w:rsid w:val="00F84C15"/>
    <w:rsid w:val="00F868CB"/>
    <w:rsid w:val="00F92AA0"/>
    <w:rsid w:val="00FA51C5"/>
    <w:rsid w:val="00FA548D"/>
    <w:rsid w:val="00FA5D66"/>
    <w:rsid w:val="00FB7499"/>
    <w:rsid w:val="00FB7C1C"/>
    <w:rsid w:val="00FC0D4A"/>
    <w:rsid w:val="00FC1615"/>
    <w:rsid w:val="00FC4109"/>
    <w:rsid w:val="00FD0F5D"/>
    <w:rsid w:val="00FD3415"/>
    <w:rsid w:val="00FD4C56"/>
    <w:rsid w:val="00FF4548"/>
    <w:rsid w:val="01F8C67F"/>
    <w:rsid w:val="2668A87E"/>
    <w:rsid w:val="32AABD2D"/>
    <w:rsid w:val="456AA6E3"/>
    <w:rsid w:val="48154272"/>
    <w:rsid w:val="55D1B3A3"/>
    <w:rsid w:val="5EE639F0"/>
    <w:rsid w:val="71A41C78"/>
    <w:rsid w:val="7768AB63"/>
    <w:rsid w:val="7C0F7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4EA342"/>
  <w15:chartTrackingRefBased/>
  <w15:docId w15:val="{5794EB78-8914-CB43-B337-FC2E2502027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w:hAnsi="Times" w:eastAsia="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rPr>
  </w:style>
  <w:style w:type="paragraph" w:styleId="Heading1">
    <w:name w:val="heading 1"/>
    <w:basedOn w:val="Normal"/>
    <w:next w:val="Normal"/>
    <w:link w:val="Heading1Char"/>
    <w:qFormat/>
    <w:rsid w:val="009B512C"/>
    <w:pPr>
      <w:keepNext/>
      <w:keepLines/>
      <w:spacing w:before="240"/>
      <w:outlineLvl w:val="0"/>
    </w:pPr>
    <w:rPr>
      <w:rFonts w:ascii="Amasis MT Pro" w:hAnsi="Amasis MT Pro" w:eastAsiaTheme="majorEastAsia" w:cstheme="majorBidi"/>
      <w:b/>
      <w:sz w:val="32"/>
      <w:szCs w:val="32"/>
    </w:rPr>
  </w:style>
  <w:style w:type="paragraph" w:styleId="Heading2">
    <w:name w:val="heading 2"/>
    <w:basedOn w:val="Normal"/>
    <w:next w:val="Normal"/>
    <w:link w:val="Heading2Char"/>
    <w:unhideWhenUsed/>
    <w:qFormat/>
    <w:rsid w:val="009B512C"/>
    <w:pPr>
      <w:keepNext/>
      <w:keepLines/>
      <w:spacing w:before="40"/>
      <w:outlineLvl w:val="1"/>
    </w:pPr>
    <w:rPr>
      <w:rFonts w:ascii="Amasis MT Pro" w:hAnsi="Amasis MT Pro" w:eastAsiaTheme="majorEastAsia" w:cstheme="majorBidi"/>
      <w:b/>
      <w:sz w:val="26"/>
      <w:szCs w:val="26"/>
    </w:rPr>
  </w:style>
  <w:style w:type="paragraph" w:styleId="Heading3">
    <w:name w:val="heading 3"/>
    <w:basedOn w:val="Normal"/>
    <w:next w:val="Normal"/>
    <w:link w:val="Heading3Char"/>
    <w:unhideWhenUsed/>
    <w:qFormat/>
    <w:rsid w:val="009B512C"/>
    <w:pPr>
      <w:keepNext/>
      <w:keepLines/>
      <w:spacing w:before="40"/>
      <w:outlineLvl w:val="2"/>
    </w:pPr>
    <w:rPr>
      <w:rFonts w:ascii="Amasis MT Pro" w:hAnsi="Amasis MT Pro" w:eastAsiaTheme="majorEastAsia" w:cstheme="majorBidi"/>
      <w:b/>
      <w:color w:val="0A2F40" w:themeColor="accent1" w:themeShade="7F"/>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Header">
    <w:name w:val="header"/>
    <w:basedOn w:val="Normal"/>
    <w:link w:val="HeaderChar"/>
    <w:rsid w:val="0037220F"/>
    <w:pPr>
      <w:tabs>
        <w:tab w:val="center" w:pos="4680"/>
        <w:tab w:val="right" w:pos="9360"/>
      </w:tabs>
    </w:pPr>
  </w:style>
  <w:style w:type="character" w:styleId="HeaderChar" w:customStyle="1">
    <w:name w:val="Header Char"/>
    <w:link w:val="Header"/>
    <w:rsid w:val="0037220F"/>
    <w:rPr>
      <w:sz w:val="24"/>
    </w:rPr>
  </w:style>
  <w:style w:type="paragraph" w:styleId="BodyText">
    <w:name w:val="Body Text"/>
    <w:basedOn w:val="Normal"/>
    <w:link w:val="BodyTextChar"/>
    <w:rsid w:val="0037220F"/>
    <w:pPr>
      <w:spacing w:after="120" w:line="320" w:lineRule="atLeast"/>
    </w:pPr>
    <w:rPr>
      <w:rFonts w:ascii="Copperplate Gothic Light" w:hAnsi="Copperplate Gothic Light" w:eastAsia="Times New Roman"/>
      <w:sz w:val="22"/>
    </w:rPr>
  </w:style>
  <w:style w:type="character" w:styleId="BodyTextChar" w:customStyle="1">
    <w:name w:val="Body Text Char"/>
    <w:link w:val="BodyText"/>
    <w:rsid w:val="0037220F"/>
    <w:rPr>
      <w:rFonts w:ascii="Copperplate Gothic Light" w:hAnsi="Copperplate Gothic Light" w:eastAsia="Times New Roman"/>
      <w:sz w:val="22"/>
    </w:rPr>
  </w:style>
  <w:style w:type="character" w:styleId="UnresolvedMention">
    <w:name w:val="Unresolved Mention"/>
    <w:uiPriority w:val="99"/>
    <w:semiHidden/>
    <w:unhideWhenUsed/>
    <w:rsid w:val="00DD5264"/>
    <w:rPr>
      <w:color w:val="605E5C"/>
      <w:shd w:val="clear" w:color="auto" w:fill="E1DFDD"/>
    </w:rPr>
  </w:style>
  <w:style w:type="character" w:styleId="Heading1Char" w:customStyle="1">
    <w:name w:val="Heading 1 Char"/>
    <w:basedOn w:val="DefaultParagraphFont"/>
    <w:link w:val="Heading1"/>
    <w:rsid w:val="009B512C"/>
    <w:rPr>
      <w:rFonts w:ascii="Amasis MT Pro" w:hAnsi="Amasis MT Pro" w:eastAsiaTheme="majorEastAsia" w:cstheme="majorBidi"/>
      <w:b/>
      <w:sz w:val="32"/>
      <w:szCs w:val="32"/>
    </w:rPr>
  </w:style>
  <w:style w:type="paragraph" w:styleId="Outreach" w:customStyle="1">
    <w:name w:val="Outreach"/>
    <w:basedOn w:val="Heading2"/>
    <w:qFormat/>
    <w:rsid w:val="004B55E9"/>
    <w:rPr>
      <w:b w:val="0"/>
      <w:sz w:val="28"/>
      <w:szCs w:val="28"/>
    </w:rPr>
  </w:style>
  <w:style w:type="character" w:styleId="Heading2Char" w:customStyle="1">
    <w:name w:val="Heading 2 Char"/>
    <w:basedOn w:val="DefaultParagraphFont"/>
    <w:link w:val="Heading2"/>
    <w:rsid w:val="009B512C"/>
    <w:rPr>
      <w:rFonts w:ascii="Amasis MT Pro" w:hAnsi="Amasis MT Pro" w:eastAsiaTheme="majorEastAsia" w:cstheme="majorBidi"/>
      <w:b/>
      <w:sz w:val="26"/>
      <w:szCs w:val="26"/>
    </w:rPr>
  </w:style>
  <w:style w:type="character" w:styleId="Heading3Char" w:customStyle="1">
    <w:name w:val="Heading 3 Char"/>
    <w:basedOn w:val="DefaultParagraphFont"/>
    <w:link w:val="Heading3"/>
    <w:rsid w:val="009B512C"/>
    <w:rPr>
      <w:rFonts w:ascii="Amasis MT Pro" w:hAnsi="Amasis MT Pro" w:eastAsiaTheme="majorEastAsia" w:cstheme="majorBidi"/>
      <w:b/>
      <w:color w:val="0A2F40" w:themeColor="accent1" w:themeShade="7F"/>
      <w:sz w:val="24"/>
      <w:szCs w:val="24"/>
    </w:rPr>
  </w:style>
  <w:style w:type="paragraph" w:styleId="TOCHeading">
    <w:name w:val="TOC Heading"/>
    <w:basedOn w:val="Heading1"/>
    <w:next w:val="Normal"/>
    <w:uiPriority w:val="39"/>
    <w:unhideWhenUsed/>
    <w:qFormat/>
    <w:rsid w:val="009B512C"/>
    <w:pPr>
      <w:spacing w:before="480" w:line="276" w:lineRule="auto"/>
      <w:outlineLvl w:val="9"/>
    </w:pPr>
    <w:rPr>
      <w:b w:val="0"/>
      <w:bCs/>
      <w:sz w:val="28"/>
      <w:szCs w:val="28"/>
    </w:rPr>
  </w:style>
  <w:style w:type="paragraph" w:styleId="TOC1">
    <w:name w:val="toc 1"/>
    <w:basedOn w:val="Normal"/>
    <w:next w:val="Normal"/>
    <w:autoRedefine/>
    <w:uiPriority w:val="39"/>
    <w:rsid w:val="009B512C"/>
    <w:pPr>
      <w:spacing w:before="120"/>
    </w:pPr>
    <w:rPr>
      <w:rFonts w:asciiTheme="minorHAnsi" w:hAnsiTheme="minorHAnsi"/>
      <w:b/>
      <w:bCs/>
      <w:i/>
      <w:iCs/>
      <w:szCs w:val="24"/>
    </w:rPr>
  </w:style>
  <w:style w:type="paragraph" w:styleId="TOC3">
    <w:name w:val="toc 3"/>
    <w:basedOn w:val="Normal"/>
    <w:next w:val="Normal"/>
    <w:autoRedefine/>
    <w:uiPriority w:val="39"/>
    <w:rsid w:val="009B512C"/>
    <w:pPr>
      <w:ind w:left="480"/>
    </w:pPr>
    <w:rPr>
      <w:rFonts w:asciiTheme="minorHAnsi" w:hAnsiTheme="minorHAnsi"/>
      <w:sz w:val="20"/>
    </w:rPr>
  </w:style>
  <w:style w:type="paragraph" w:styleId="TOC2">
    <w:name w:val="toc 2"/>
    <w:basedOn w:val="Normal"/>
    <w:next w:val="Normal"/>
    <w:autoRedefine/>
    <w:uiPriority w:val="39"/>
    <w:rsid w:val="009B512C"/>
    <w:pPr>
      <w:spacing w:before="120"/>
      <w:ind w:left="240"/>
    </w:pPr>
    <w:rPr>
      <w:rFonts w:asciiTheme="minorHAnsi" w:hAnsiTheme="minorHAnsi"/>
      <w:b/>
      <w:bCs/>
      <w:sz w:val="22"/>
      <w:szCs w:val="22"/>
    </w:rPr>
  </w:style>
  <w:style w:type="paragraph" w:styleId="TOC4">
    <w:name w:val="toc 4"/>
    <w:basedOn w:val="Normal"/>
    <w:next w:val="Normal"/>
    <w:autoRedefine/>
    <w:rsid w:val="009B512C"/>
    <w:pPr>
      <w:ind w:left="720"/>
    </w:pPr>
    <w:rPr>
      <w:rFonts w:asciiTheme="minorHAnsi" w:hAnsiTheme="minorHAnsi"/>
      <w:sz w:val="20"/>
    </w:rPr>
  </w:style>
  <w:style w:type="paragraph" w:styleId="TOC5">
    <w:name w:val="toc 5"/>
    <w:basedOn w:val="Normal"/>
    <w:next w:val="Normal"/>
    <w:autoRedefine/>
    <w:rsid w:val="009B512C"/>
    <w:pPr>
      <w:ind w:left="960"/>
    </w:pPr>
    <w:rPr>
      <w:rFonts w:asciiTheme="minorHAnsi" w:hAnsiTheme="minorHAnsi"/>
      <w:sz w:val="20"/>
    </w:rPr>
  </w:style>
  <w:style w:type="paragraph" w:styleId="TOC6">
    <w:name w:val="toc 6"/>
    <w:basedOn w:val="Normal"/>
    <w:next w:val="Normal"/>
    <w:autoRedefine/>
    <w:rsid w:val="009B512C"/>
    <w:pPr>
      <w:ind w:left="1200"/>
    </w:pPr>
    <w:rPr>
      <w:rFonts w:asciiTheme="minorHAnsi" w:hAnsiTheme="minorHAnsi"/>
      <w:sz w:val="20"/>
    </w:rPr>
  </w:style>
  <w:style w:type="paragraph" w:styleId="TOC7">
    <w:name w:val="toc 7"/>
    <w:basedOn w:val="Normal"/>
    <w:next w:val="Normal"/>
    <w:autoRedefine/>
    <w:rsid w:val="009B512C"/>
    <w:pPr>
      <w:ind w:left="1440"/>
    </w:pPr>
    <w:rPr>
      <w:rFonts w:asciiTheme="minorHAnsi" w:hAnsiTheme="minorHAnsi"/>
      <w:sz w:val="20"/>
    </w:rPr>
  </w:style>
  <w:style w:type="paragraph" w:styleId="TOC8">
    <w:name w:val="toc 8"/>
    <w:basedOn w:val="Normal"/>
    <w:next w:val="Normal"/>
    <w:autoRedefine/>
    <w:rsid w:val="009B512C"/>
    <w:pPr>
      <w:ind w:left="1680"/>
    </w:pPr>
    <w:rPr>
      <w:rFonts w:asciiTheme="minorHAnsi" w:hAnsiTheme="minorHAnsi"/>
      <w:sz w:val="20"/>
    </w:rPr>
  </w:style>
  <w:style w:type="paragraph" w:styleId="TOC9">
    <w:name w:val="toc 9"/>
    <w:basedOn w:val="Normal"/>
    <w:next w:val="Normal"/>
    <w:autoRedefine/>
    <w:rsid w:val="009B512C"/>
    <w:pPr>
      <w:ind w:left="1920"/>
    </w:pPr>
    <w:rPr>
      <w:rFonts w:asciiTheme="minorHAnsi" w:hAnsiTheme="minorHAnsi"/>
      <w:sz w:val="20"/>
    </w:rPr>
  </w:style>
  <w:style w:type="paragraph" w:styleId="MLAGuides" w:customStyle="1">
    <w:name w:val="MLA Guides"/>
    <w:basedOn w:val="Heading1"/>
    <w:qFormat/>
    <w:rsid w:val="000010EA"/>
    <w:pPr>
      <w:jc w:val="center"/>
    </w:pPr>
    <w:rPr>
      <w:rFonts w:eastAsia="Times New Roman"/>
    </w:rPr>
  </w:style>
  <w:style w:type="table" w:styleId="TableGrid">
    <w:name w:val="Table Grid"/>
    <w:basedOn w:val="TableNormal"/>
    <w:uiPriority w:val="39"/>
    <w:rsid w:val="001245D3"/>
    <w:rPr>
      <w:rFonts w:asciiTheme="minorHAnsi" w:hAnsiTheme="minorHAnsi" w:eastAsiaTheme="minorHAnsi" w:cstheme="minorBidi"/>
      <w:kern w:val="2"/>
      <w:sz w:val="22"/>
      <w:szCs w:val="22"/>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1245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&#65279;<?xml version="1.0" encoding="utf-8"?><Relationships xmlns="http://schemas.openxmlformats.org/package/2006/relationships"><Relationship Type="http://schemas.openxmlformats.org/officeDocument/2006/relationships/image" Target="media/image4.jpeg" Id="rId13" /><Relationship Type="http://schemas.openxmlformats.org/officeDocument/2006/relationships/image" Target="media/image6.png" Id="rId18" /><Relationship Type="http://schemas.openxmlformats.org/officeDocument/2006/relationships/hyperlink" Target="https://dinopedia.fandom.com/wiki/Iguanodon?file=Iggy.jpg" TargetMode="External" Id="rId26" /><Relationship Type="http://schemas.openxmlformats.org/officeDocument/2006/relationships/hyperlink" Target="https://www.idigbio.org/education" TargetMode="External" Id="rId39" /><Relationship Type="http://schemas.openxmlformats.org/officeDocument/2006/relationships/hyperlink" Target="https://commons.wikimedia.org/w/i" TargetMode="External" Id="rId21" /><Relationship Type="http://schemas.openxmlformats.org/officeDocument/2006/relationships/hyperlink" Target="https://www.loc.gov/resource/g3701gm.gct00297/?sp=37&amp;r=-0.019,0.023,1.108,0.655,0" TargetMode="External" Id="rId34" /><Relationship Type="http://schemas.openxmlformats.org/officeDocument/2006/relationships/hyperlink" Target="http://images.rom.on.ca/public/" TargetMode="External" Id="rId42" /><Relationship Type="http://schemas.openxmlformats.org/officeDocument/2006/relationships/theme" Target="theme/theme1.xml" Id="rId47"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en.wikipedia.org/wiki/Transitional_fossil" TargetMode="External" Id="rId16" /><Relationship Type="http://schemas.openxmlformats.org/officeDocument/2006/relationships/hyperlink" Target="https://en.wikipedia.org/wiki/Dinosaur_tooth"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hyperlink" Target="https://www.nhm.ac.uk/discover/the-discovery-of-iguanodon.html" TargetMode="External" Id="rId24" /><Relationship Type="http://schemas.openxmlformats.org/officeDocument/2006/relationships/image" Target="media/image16.jpeg" Id="rId32" /><Relationship Type="http://schemas.openxmlformats.org/officeDocument/2006/relationships/image" Target="media/image19.png" Id="rId37" /><Relationship Type="http://schemas.openxmlformats.org/officeDocument/2006/relationships/hyperlink" Target="https://www.digitalatlasofancientlife.org/" TargetMode="External" Id="rId40" /><Relationship Type="http://schemas.openxmlformats.org/officeDocument/2006/relationships/footer" Target="footer2.xml" Id="rId45" /><Relationship Type="http://schemas.openxmlformats.org/officeDocument/2006/relationships/webSettings" Target="webSettings.xml" Id="rId5" /><Relationship Type="http://schemas.openxmlformats.org/officeDocument/2006/relationships/image" Target="cid:7dedaa24-d3c1-4c16-ad82-3481ef9ffd92@namprd12.prod.outlook.com" TargetMode="External" Id="rId15" /><Relationship Type="http://schemas.openxmlformats.org/officeDocument/2006/relationships/image" Target="media/image10.jpeg" Id="rId23" /><Relationship Type="http://schemas.openxmlformats.org/officeDocument/2006/relationships/image" Target="media/image13.jpeg" Id="rId28" /><Relationship Type="http://schemas.openxmlformats.org/officeDocument/2006/relationships/image" Target="media/image18.png" Id="rId36" /><Relationship Type="http://schemas.openxmlformats.org/officeDocument/2006/relationships/image" Target="media/image2.jpeg" Id="rId10" /><Relationship Type="http://schemas.openxmlformats.org/officeDocument/2006/relationships/image" Target="media/image7.jpeg" Id="rId19" /><Relationship Type="http://schemas.openxmlformats.org/officeDocument/2006/relationships/image" Target="media/image15.emf" Id="rId31" /><Relationship Type="http://schemas.openxmlformats.org/officeDocument/2006/relationships/footer" Target="footer1.xml" Id="rId44" /><Relationship Type="http://schemas.openxmlformats.org/officeDocument/2006/relationships/settings" Target="settings.xml" Id="rId4" /><Relationship Type="http://schemas.openxmlformats.org/officeDocument/2006/relationships/hyperlink" Target="https://www.amazon.com/David-M-Schwartz/e/B000APFLNQ?ref=sr_ntt_srch_lnk_1&amp;qid=1764949774&amp;sr=8-1" TargetMode="External" Id="rId9" /><Relationship Type="http://schemas.openxmlformats.org/officeDocument/2006/relationships/image" Target="media/image5.jpeg" Id="rId14" /><Relationship Type="http://schemas.openxmlformats.org/officeDocument/2006/relationships/image" Target="media/image9.png" Id="rId22" /><Relationship Type="http://schemas.openxmlformats.org/officeDocument/2006/relationships/image" Target="media/image12.jpeg" Id="rId27" /><Relationship Type="http://schemas.openxmlformats.org/officeDocument/2006/relationships/image" Target="media/image14.jpeg" Id="rId30" /><Relationship Type="http://schemas.openxmlformats.org/officeDocument/2006/relationships/image" Target="media/image17.png" Id="rId35" /><Relationship Type="http://schemas.openxmlformats.org/officeDocument/2006/relationships/hyperlink" Target="http://www.ucmp.berkeley.edu/exhibits/index.php" TargetMode="External" Id="rId43" /><Relationship Type="http://schemas.openxmlformats.org/officeDocument/2006/relationships/image" Target="media/image1.jpeg" Id="rId8" /><Relationship Type="http://schemas.openxmlformats.org/officeDocument/2006/relationships/styles" Target="styles.xml" Id="rId3" /><Relationship Type="http://schemas.openxmlformats.org/officeDocument/2006/relationships/hyperlink" Target="https://www.petrifiedforestbookstore.com/shop/books/children/geological-timeline-and-the-history-of-life/" TargetMode="External" Id="rId12" /><Relationship Type="http://schemas.openxmlformats.org/officeDocument/2006/relationships/hyperlink" Target="https://en.wikipedia.org/wiki/Origin_of_birds" TargetMode="External" Id="rId17" /><Relationship Type="http://schemas.openxmlformats.org/officeDocument/2006/relationships/image" Target="media/image11.png" Id="rId25" /><Relationship Type="http://schemas.openxmlformats.org/officeDocument/2006/relationships/hyperlink" Target="http://neotectonics.seismo.unr.edu/0_COURSES/Geo730-2024/aapowerpoints-2020/80-Neal%20-%20North%20America%20Paleogeographic%20Maps.pdf" TargetMode="External" Id="rId33" /><Relationship Type="http://schemas.openxmlformats.org/officeDocument/2006/relationships/hyperlink" Target="https://www.amazon.com/David-M-Schwartz/e/B000APFLNQ?ref=sr_ntt_srch_lnk_1&amp;qid=1764949774&amp;sr=8-1" TargetMode="External" Id="rId38" /><Relationship Type="http://schemas.openxmlformats.org/officeDocument/2006/relationships/fontTable" Target="fontTable.xml" Id="rId46" /><Relationship Type="http://schemas.openxmlformats.org/officeDocument/2006/relationships/image" Target="media/image8.jpeg" Id="rId20" /><Relationship Type="http://schemas.openxmlformats.org/officeDocument/2006/relationships/hyperlink" Target="https://paleobiodb.org/" TargetMode="External" Id="rId41" /></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tie/Library/CloudStorage/Dropbox/MSU/Outreach/ELPL/MLA/Unearth%20a%20Story_Template.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D094C-26C5-DE44-8AA6-C572DA0F2F82}">
  <ds:schemaRefs>
    <ds:schemaRef ds:uri="http://schemas.openxmlformats.org/officeDocument/2006/bibliography"/>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Unearth a Story_Template.dotx</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Clues from the Past:</dc:title>
  <dc:subject/>
  <dc:creator>Katie Maloney</dc:creator>
  <keywords/>
  <dc:description/>
  <lastModifiedBy>eberling@elpl.org</lastModifiedBy>
  <revision>8</revision>
  <lastPrinted>2014-01-13T22:49:00.0000000Z</lastPrinted>
  <dcterms:created xsi:type="dcterms:W3CDTF">2026-03-10T19:03:00.0000000Z</dcterms:created>
  <dcterms:modified xsi:type="dcterms:W3CDTF">2026-03-18T19:30:06.2293721Z</dcterms:modified>
  <category/>
</coreProperties>
</file>